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45FBD" w14:textId="07C9E799" w:rsidR="00AF66BA" w:rsidRPr="009455FD" w:rsidRDefault="00E55DA3" w:rsidP="00E55DA3">
      <w:pPr>
        <w:pStyle w:val="Heading1"/>
        <w:jc w:val="center"/>
        <w:rPr>
          <w:b/>
          <w:color w:val="000000" w:themeColor="text1"/>
          <w:sz w:val="72"/>
          <w:szCs w:val="72"/>
          <w:u w:val="single"/>
        </w:rPr>
      </w:pPr>
      <w:bookmarkStart w:id="0" w:name="_GoBack"/>
      <w:bookmarkEnd w:id="0"/>
      <w:r w:rsidRPr="009455FD">
        <w:rPr>
          <w:b/>
          <w:color w:val="000000" w:themeColor="text1"/>
          <w:sz w:val="72"/>
          <w:szCs w:val="72"/>
          <w:u w:val="single"/>
        </w:rPr>
        <w:t>SILE</w:t>
      </w:r>
    </w:p>
    <w:p w14:paraId="7A89AD66" w14:textId="47D04928" w:rsidR="001B6AA1" w:rsidRPr="00AA22DA" w:rsidRDefault="00A8237F" w:rsidP="00264FCC">
      <w:pPr>
        <w:pStyle w:val="Heading2"/>
        <w:jc w:val="center"/>
        <w:rPr>
          <w:color w:val="auto"/>
          <w:sz w:val="44"/>
          <w:szCs w:val="44"/>
          <w:u w:val="single"/>
        </w:rPr>
      </w:pPr>
      <w:r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507437A" wp14:editId="7B1CF508">
                <wp:simplePos x="0" y="0"/>
                <wp:positionH relativeFrom="column">
                  <wp:posOffset>-173990</wp:posOffset>
                </wp:positionH>
                <wp:positionV relativeFrom="paragraph">
                  <wp:posOffset>430530</wp:posOffset>
                </wp:positionV>
                <wp:extent cx="2987675" cy="4544060"/>
                <wp:effectExtent l="0" t="0" r="22225" b="27940"/>
                <wp:wrapSquare wrapText="bothSides"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4544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3928D" w14:textId="77777777" w:rsidR="001B6AA1" w:rsidRDefault="001B6AA1" w:rsidP="00E07511">
                            <w:pPr>
                              <w:spacing w:after="0"/>
                            </w:pPr>
                            <w:r w:rsidRPr="00EC137E">
                              <w:rPr>
                                <w:b/>
                              </w:rPr>
                              <w:t>Sila,</w:t>
                            </w:r>
                            <w:r>
                              <w:t xml:space="preserve"> ki deluje na opazovano telo,</w:t>
                            </w:r>
                          </w:p>
                          <w:p w14:paraId="1BDA15FF" w14:textId="77777777" w:rsidR="001B6AA1" w:rsidRDefault="001B6AA1" w:rsidP="00E07511">
                            <w:pPr>
                              <w:spacing w:after="0"/>
                            </w:pPr>
                            <w:r>
                              <w:t xml:space="preserve"> lahko telesu </w:t>
                            </w:r>
                            <w:r w:rsidRPr="00EC137E">
                              <w:rPr>
                                <w:b/>
                              </w:rPr>
                              <w:t>spremeni</w:t>
                            </w:r>
                            <w:r>
                              <w:t>:</w:t>
                            </w:r>
                          </w:p>
                          <w:p w14:paraId="188AAB42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77E8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Hitrost</w:t>
                            </w:r>
                          </w:p>
                          <w:p w14:paraId="1AD8D1BB" w14:textId="77777777" w:rsidR="001B6AA1" w:rsidRPr="002A7168" w:rsidRDefault="001B6AA1" w:rsidP="00E07511">
                            <w:p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25A3F910" wp14:editId="1E96A5D1">
                                  <wp:extent cx="1758010" cy="990501"/>
                                  <wp:effectExtent l="0" t="0" r="0" b="635"/>
                                  <wp:docPr id="140" name="Slika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116" cy="991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F2A2BE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77E8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Obliko</w:t>
                            </w:r>
                          </w:p>
                          <w:p w14:paraId="195A0228" w14:textId="77777777" w:rsidR="001B6AA1" w:rsidRPr="00E07511" w:rsidRDefault="001B6AA1" w:rsidP="00E07511">
                            <w:p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146415F3" wp14:editId="5EAAC8A4">
                                  <wp:extent cx="1733550" cy="1300064"/>
                                  <wp:effectExtent l="0" t="0" r="0" b="0"/>
                                  <wp:docPr id="141" name="Slika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972" cy="1301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1175AD" w14:textId="77777777" w:rsidR="001B6AA1" w:rsidRPr="008477E8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77E8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Smer gibanja</w:t>
                            </w:r>
                          </w:p>
                          <w:p w14:paraId="11DC29B8" w14:textId="77777777" w:rsidR="001B6AA1" w:rsidRPr="00745DC7" w:rsidRDefault="001B6AA1" w:rsidP="00E07511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58E032B7" wp14:editId="04C0EAE0">
                                  <wp:extent cx="1733588" cy="940158"/>
                                  <wp:effectExtent l="0" t="0" r="0" b="0"/>
                                  <wp:docPr id="144" name="Slika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88" cy="940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93057" w14:textId="77777777" w:rsidR="001B6AA1" w:rsidRDefault="001B6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7437A"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-13.7pt;margin-top:33.9pt;width:235.25pt;height:357.8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" strokeweight=".5pt">
                <v:textbox>
                  <w:txbxContent>
                    <w:p w14:paraId="5AC3928D" w14:textId="77777777" w:rsidR="001B6AA1" w:rsidRDefault="001B6AA1" w:rsidP="00E07511">
                      <w:pPr>
                        <w:spacing w:after="0"/>
                      </w:pPr>
                      <w:r w:rsidRPr="00EC137E">
                        <w:rPr>
                          <w:b/>
                        </w:rPr>
                        <w:t>Sila,</w:t>
                      </w:r>
                      <w:r>
                        <w:t xml:space="preserve"> ki deluje na opazovano telo,</w:t>
                      </w:r>
                    </w:p>
                    <w:p w14:paraId="1BDA15FF" w14:textId="77777777" w:rsidR="001B6AA1" w:rsidRDefault="001B6AA1" w:rsidP="00E07511">
                      <w:pPr>
                        <w:spacing w:after="0"/>
                      </w:pPr>
                      <w:r>
                        <w:t xml:space="preserve"> lahko telesu </w:t>
                      </w:r>
                      <w:r w:rsidRPr="00EC137E">
                        <w:rPr>
                          <w:b/>
                        </w:rPr>
                        <w:t>spremeni</w:t>
                      </w:r>
                      <w:r>
                        <w:t>:</w:t>
                      </w:r>
                    </w:p>
                    <w:p w14:paraId="188AAB42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8477E8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Hitrost</w:t>
                      </w:r>
                    </w:p>
                    <w:p w14:paraId="1AD8D1BB" w14:textId="77777777" w:rsidR="001B6AA1" w:rsidRPr="002A7168" w:rsidRDefault="001B6AA1" w:rsidP="00E07511">
                      <w:p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  <w:lang w:eastAsia="sl-SI" w:bidi="ar-SA"/>
                        </w:rPr>
                        <w:drawing>
                          <wp:inline distT="0" distB="0" distL="0" distR="0" wp14:anchorId="25A3F910" wp14:editId="1E96A5D1">
                            <wp:extent cx="1758010" cy="990501"/>
                            <wp:effectExtent l="0" t="0" r="0" b="635"/>
                            <wp:docPr id="140" name="Slika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116" cy="991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F2A2BE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8477E8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Obliko</w:t>
                      </w:r>
                    </w:p>
                    <w:p w14:paraId="195A0228" w14:textId="77777777" w:rsidR="001B6AA1" w:rsidRPr="00E07511" w:rsidRDefault="001B6AA1" w:rsidP="00E07511">
                      <w:p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  <w:lang w:eastAsia="sl-SI" w:bidi="ar-SA"/>
                        </w:rPr>
                        <w:drawing>
                          <wp:inline distT="0" distB="0" distL="0" distR="0" wp14:anchorId="146415F3" wp14:editId="5EAAC8A4">
                            <wp:extent cx="1733550" cy="1300064"/>
                            <wp:effectExtent l="0" t="0" r="0" b="0"/>
                            <wp:docPr id="141" name="Slika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972" cy="1301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1175AD" w14:textId="77777777" w:rsidR="001B6AA1" w:rsidRPr="008477E8" w:rsidRDefault="001B6AA1" w:rsidP="001B6AA1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8477E8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Smer gibanja</w:t>
                      </w:r>
                    </w:p>
                    <w:p w14:paraId="11DC29B8" w14:textId="77777777" w:rsidR="001B6AA1" w:rsidRPr="00745DC7" w:rsidRDefault="001B6AA1" w:rsidP="00E07511">
                      <w:pPr>
                        <w:spacing w:after="0"/>
                      </w:pPr>
                      <w:r>
                        <w:rPr>
                          <w:noProof/>
                          <w:lang w:eastAsia="sl-SI" w:bidi="ar-SA"/>
                        </w:rPr>
                        <w:drawing>
                          <wp:inline distT="0" distB="0" distL="0" distR="0" wp14:anchorId="58E032B7" wp14:editId="04C0EAE0">
                            <wp:extent cx="1733588" cy="940158"/>
                            <wp:effectExtent l="0" t="0" r="0" b="0"/>
                            <wp:docPr id="144" name="Slika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88" cy="940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93057" w14:textId="77777777" w:rsidR="001B6AA1" w:rsidRDefault="001B6AA1"/>
                  </w:txbxContent>
                </v:textbox>
                <w10:wrap type="square"/>
              </v:shape>
            </w:pict>
          </mc:Fallback>
        </mc:AlternateContent>
      </w:r>
      <w:r w:rsidR="00683F7D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51703A5" wp14:editId="1C934FF6">
                <wp:simplePos x="0" y="0"/>
                <wp:positionH relativeFrom="column">
                  <wp:posOffset>-173990</wp:posOffset>
                </wp:positionH>
                <wp:positionV relativeFrom="paragraph">
                  <wp:posOffset>4975225</wp:posOffset>
                </wp:positionV>
                <wp:extent cx="2987675" cy="2738120"/>
                <wp:effectExtent l="0" t="0" r="22225" b="24130"/>
                <wp:wrapSquare wrapText="bothSides"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273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10D04" w14:textId="77777777" w:rsidR="001B6AA1" w:rsidRDefault="001B6AA1" w:rsidP="0090125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Sile </w:t>
                            </w:r>
                            <w:r>
                              <w:t xml:space="preserve">so lahko različno </w:t>
                            </w:r>
                            <w:r>
                              <w:rPr>
                                <w:b/>
                              </w:rPr>
                              <w:t>porazdeljene:</w:t>
                            </w:r>
                          </w:p>
                          <w:p w14:paraId="7E0D204D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1255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Točkovno</w:t>
                            </w:r>
                          </w:p>
                          <w:p w14:paraId="589D1F9C" w14:textId="77777777" w:rsidR="001B6AA1" w:rsidRPr="00901255" w:rsidRDefault="001B6AA1" w:rsidP="00E910EC">
                            <w:pPr>
                              <w:spacing w:after="0"/>
                              <w:ind w:left="360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5746928F" wp14:editId="4971651F">
                                  <wp:extent cx="1210310" cy="889151"/>
                                  <wp:effectExtent l="0" t="0" r="8890" b="6350"/>
                                  <wp:docPr id="147" name="Slika 147" descr="Rezultat iskanja slik za writing with a 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zultat iskanja slik za writing with a pe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647" cy="891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28468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1255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Ploskovno </w:t>
                            </w:r>
                          </w:p>
                          <w:p w14:paraId="0D2E505E" w14:textId="77777777" w:rsidR="001B6AA1" w:rsidRPr="00901255" w:rsidRDefault="001B6AA1" w:rsidP="00901255">
                            <w:pPr>
                              <w:pStyle w:val="ListParagraph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1E4122B1" wp14:editId="43DC9E44">
                                  <wp:extent cx="1228993" cy="1137696"/>
                                  <wp:effectExtent l="0" t="0" r="0" b="5715"/>
                                  <wp:docPr id="148" name="Slika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165" cy="113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DDDAC" w14:textId="77777777" w:rsidR="001B6AA1" w:rsidRPr="00901255" w:rsidRDefault="001B6AA1" w:rsidP="00901255">
                            <w:p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8BDD9D1" w14:textId="77777777" w:rsidR="001B6AA1" w:rsidRPr="00901255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1255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Prostorsko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03A5" id="Polje z besedilom 16" o:spid="_x0000_s1027" type="#_x0000_t202" style="position:absolute;left:0;text-align:left;margin-left:-13.7pt;margin-top:391.75pt;width:235.25pt;height:215.6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" strokeweight=".5pt">
                <v:textbox>
                  <w:txbxContent>
                    <w:p w14:paraId="1A710D04" w14:textId="77777777" w:rsidR="001B6AA1" w:rsidRDefault="001B6AA1" w:rsidP="0090125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Sile </w:t>
                      </w:r>
                      <w:r>
                        <w:t xml:space="preserve">so lahko različno </w:t>
                      </w:r>
                      <w:r>
                        <w:rPr>
                          <w:b/>
                        </w:rPr>
                        <w:t>porazdeljene:</w:t>
                      </w:r>
                    </w:p>
                    <w:p w14:paraId="7E0D204D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1255">
                        <w:rPr>
                          <w:b/>
                          <w:color w:val="002060"/>
                          <w:sz w:val="32"/>
                          <w:szCs w:val="32"/>
                        </w:rPr>
                        <w:t>Točkovno</w:t>
                      </w:r>
                    </w:p>
                    <w:p w14:paraId="589D1F9C" w14:textId="77777777" w:rsidR="001B6AA1" w:rsidRPr="00901255" w:rsidRDefault="001B6AA1" w:rsidP="00E910EC">
                      <w:pPr>
                        <w:spacing w:after="0"/>
                        <w:ind w:left="360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eastAsia="Times New Roman"/>
                          <w:noProof/>
                          <w:lang w:eastAsia="sl-SI" w:bidi="ar-SA"/>
                        </w:rPr>
                        <w:drawing>
                          <wp:inline distT="0" distB="0" distL="0" distR="0" wp14:anchorId="5746928F" wp14:editId="4971651F">
                            <wp:extent cx="1210310" cy="889151"/>
                            <wp:effectExtent l="0" t="0" r="8890" b="6350"/>
                            <wp:docPr id="147" name="Slika 147" descr="Rezultat iskanja slik za writing with a 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zultat iskanja slik za writing with a pe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647" cy="891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28468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1255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Ploskovno </w:t>
                      </w:r>
                    </w:p>
                    <w:p w14:paraId="0D2E505E" w14:textId="77777777" w:rsidR="001B6AA1" w:rsidRPr="00901255" w:rsidRDefault="001B6AA1" w:rsidP="00901255">
                      <w:pPr>
                        <w:pStyle w:val="Odstavekseznama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sl-SI" w:bidi="ar-SA"/>
                        </w:rPr>
                        <w:drawing>
                          <wp:inline distT="0" distB="0" distL="0" distR="0" wp14:anchorId="1E4122B1" wp14:editId="43DC9E44">
                            <wp:extent cx="1228993" cy="1137696"/>
                            <wp:effectExtent l="0" t="0" r="0" b="5715"/>
                            <wp:docPr id="148" name="Slika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165" cy="113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DDDAC" w14:textId="77777777" w:rsidR="001B6AA1" w:rsidRPr="00901255" w:rsidRDefault="001B6AA1" w:rsidP="00901255">
                      <w:p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28BDD9D1" w14:textId="77777777" w:rsidR="001B6AA1" w:rsidRPr="00901255" w:rsidRDefault="001B6AA1" w:rsidP="001B6AA1">
                      <w:pPr>
                        <w:pStyle w:val="Odstavekseznama"/>
                        <w:numPr>
                          <w:ilvl w:val="0"/>
                          <w:numId w:val="8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1255">
                        <w:rPr>
                          <w:b/>
                          <w:color w:val="002060"/>
                          <w:sz w:val="32"/>
                          <w:szCs w:val="32"/>
                        </w:rPr>
                        <w:t>Prostorsko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808" w:rsidRPr="00AA22DA">
        <w:rPr>
          <w:noProof/>
          <w:sz w:val="44"/>
          <w:szCs w:val="44"/>
          <w:u w:val="single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6FC56677" wp14:editId="25964D6A">
                <wp:simplePos x="0" y="0"/>
                <wp:positionH relativeFrom="column">
                  <wp:posOffset>-173990</wp:posOffset>
                </wp:positionH>
                <wp:positionV relativeFrom="paragraph">
                  <wp:posOffset>7709535</wp:posOffset>
                </wp:positionV>
                <wp:extent cx="2998470" cy="671195"/>
                <wp:effectExtent l="0" t="0" r="11430" b="14605"/>
                <wp:wrapSquare wrapText="bothSides"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671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DC10D" w14:textId="4B5A0972" w:rsidR="00237808" w:rsidRPr="001275C6" w:rsidRDefault="00876781">
                            <w:pPr>
                              <w:rPr>
                                <w:b/>
                                <w:color w:val="92D050"/>
                                <w:u w:val="single"/>
                              </w:rPr>
                            </w:pPr>
                            <w:r w:rsidRPr="001275C6">
                              <w:rPr>
                                <w:b/>
                                <w:color w:val="92D050"/>
                                <w:u w:val="single"/>
                              </w:rPr>
                              <w:t>Sila gravitacije je sila, s katero Zemlja privlači vsa telesa.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6677" id="Polje z besedilom 58" o:spid="_x0000_s1028" type="#_x0000_t202" style="position:absolute;left:0;text-align:left;margin-left:-13.7pt;margin-top:607.05pt;width:236.1pt;height:52.8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" strokeweight=".5pt">
                <v:textbox>
                  <w:txbxContent>
                    <w:p w14:paraId="55EDC10D" w14:textId="4B5A0972" w:rsidR="00237808" w:rsidRPr="001275C6" w:rsidRDefault="00876781">
                      <w:pPr>
                        <w:rPr>
                          <w:b/>
                          <w:color w:val="92D050"/>
                          <w:u w:val="single"/>
                        </w:rPr>
                      </w:pPr>
                      <w:r w:rsidRPr="001275C6">
                        <w:rPr>
                          <w:b/>
                          <w:color w:val="92D050"/>
                          <w:u w:val="single"/>
                        </w:rPr>
                        <w:t>Sila gravitacije je sila, s katero Zemlja privlači vsa telesa.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09E17536" wp14:editId="03B87B94">
                <wp:simplePos x="0" y="0"/>
                <wp:positionH relativeFrom="column">
                  <wp:posOffset>1891621</wp:posOffset>
                </wp:positionH>
                <wp:positionV relativeFrom="paragraph">
                  <wp:posOffset>7688201</wp:posOffset>
                </wp:positionV>
                <wp:extent cx="359" cy="360"/>
                <wp:effectExtent l="57150" t="57150" r="57150" b="57150"/>
                <wp:wrapNone/>
                <wp:docPr id="50" name="Ro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59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2DAB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50" o:spid="_x0000_s1026" type="#_x0000_t75" style="position:absolute;margin-left:148.25pt;margin-top:604.65pt;width:1.45pt;height:1.4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">
                <v:imagedata r:id="rId18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3937BCCE" wp14:editId="083607F7">
                <wp:simplePos x="0" y="0"/>
                <wp:positionH relativeFrom="column">
                  <wp:posOffset>2815340</wp:posOffset>
                </wp:positionH>
                <wp:positionV relativeFrom="paragraph">
                  <wp:posOffset>7675438</wp:posOffset>
                </wp:positionV>
                <wp:extent cx="359" cy="359"/>
                <wp:effectExtent l="57150" t="57150" r="57150" b="57150"/>
                <wp:wrapNone/>
                <wp:docPr id="49" name="Ro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9" cy="3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E637E" id="Rokopis 49" o:spid="_x0000_s1026" type="#_x0000_t75" style="position:absolute;margin-left:221pt;margin-top:603.65pt;width:1.45pt;height:1.45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">
                <v:imagedata r:id="rId18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6192FDBF" wp14:editId="1F6E546D">
                <wp:simplePos x="0" y="0"/>
                <wp:positionH relativeFrom="column">
                  <wp:posOffset>2815340</wp:posOffset>
                </wp:positionH>
                <wp:positionV relativeFrom="paragraph">
                  <wp:posOffset>7675438</wp:posOffset>
                </wp:positionV>
                <wp:extent cx="359" cy="359"/>
                <wp:effectExtent l="57150" t="57150" r="57150" b="57150"/>
                <wp:wrapNone/>
                <wp:docPr id="48" name="Ro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59" cy="3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19AC" id="Rokopis 48" o:spid="_x0000_s1026" type="#_x0000_t75" style="position:absolute;margin-left:221pt;margin-top:603.65pt;width:1.45pt;height:1.4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">
                <v:imagedata r:id="rId18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591570C5" wp14:editId="6EC2B65E">
                <wp:simplePos x="0" y="0"/>
                <wp:positionH relativeFrom="column">
                  <wp:posOffset>2815340</wp:posOffset>
                </wp:positionH>
                <wp:positionV relativeFrom="paragraph">
                  <wp:posOffset>7693768</wp:posOffset>
                </wp:positionV>
                <wp:extent cx="359" cy="360"/>
                <wp:effectExtent l="57150" t="57150" r="57150" b="57150"/>
                <wp:wrapNone/>
                <wp:docPr id="47" name="Ro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59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D49B9" id="Rokopis 47" o:spid="_x0000_s1026" type="#_x0000_t75" style="position:absolute;margin-left:221pt;margin-top:605.1pt;width:1.45pt;height:1.4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">
                <v:imagedata r:id="rId18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0DF289D4" wp14:editId="1B18045B">
                <wp:simplePos x="0" y="0"/>
                <wp:positionH relativeFrom="column">
                  <wp:posOffset>2815340</wp:posOffset>
                </wp:positionH>
                <wp:positionV relativeFrom="paragraph">
                  <wp:posOffset>7675438</wp:posOffset>
                </wp:positionV>
                <wp:extent cx="359" cy="359"/>
                <wp:effectExtent l="57150" t="76200" r="57150" b="76200"/>
                <wp:wrapNone/>
                <wp:docPr id="46" name="Ro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59" cy="35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72EE" id="Rokopis 46" o:spid="_x0000_s1026" type="#_x0000_t75" style="position:absolute;margin-left:219.6pt;margin-top:602.25pt;width:4.3pt;height:4.3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">
                <v:imagedata r:id="rId23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63EC8321" wp14:editId="4426429D">
                <wp:simplePos x="0" y="0"/>
                <wp:positionH relativeFrom="column">
                  <wp:posOffset>2763224</wp:posOffset>
                </wp:positionH>
                <wp:positionV relativeFrom="paragraph">
                  <wp:posOffset>7639496</wp:posOffset>
                </wp:positionV>
                <wp:extent cx="162459" cy="26957"/>
                <wp:effectExtent l="76200" t="76200" r="28575" b="87630"/>
                <wp:wrapNone/>
                <wp:docPr id="45" name="Ro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62459" cy="269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F273" id="Rokopis 45" o:spid="_x0000_s1026" type="#_x0000_t75" style="position:absolute;margin-left:215.5pt;margin-top:599.45pt;width:17.05pt;height:6.3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">
                <v:imagedata r:id="rId25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2031C48E" wp14:editId="1981FB63">
                <wp:simplePos x="0" y="0"/>
                <wp:positionH relativeFrom="column">
                  <wp:posOffset>2735189</wp:posOffset>
                </wp:positionH>
                <wp:positionV relativeFrom="paragraph">
                  <wp:posOffset>6624123</wp:posOffset>
                </wp:positionV>
                <wp:extent cx="129032" cy="147724"/>
                <wp:effectExtent l="57150" t="76200" r="42545" b="62230"/>
                <wp:wrapNone/>
                <wp:docPr id="44" name="Ro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9032" cy="14772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276A" id="Rokopis 44" o:spid="_x0000_s1026" type="#_x0000_t75" style="position:absolute;margin-left:213.95pt;margin-top:520.2pt;width:12.95pt;height:14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">
                <v:imagedata r:id="rId27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3B0FBF96" wp14:editId="684418AA">
                <wp:simplePos x="0" y="0"/>
                <wp:positionH relativeFrom="column">
                  <wp:posOffset>2767896</wp:posOffset>
                </wp:positionH>
                <wp:positionV relativeFrom="paragraph">
                  <wp:posOffset>7599568</wp:posOffset>
                </wp:positionV>
                <wp:extent cx="109984" cy="74401"/>
                <wp:effectExtent l="76200" t="76200" r="42545" b="59055"/>
                <wp:wrapNone/>
                <wp:docPr id="41" name="Ro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9984" cy="744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EC2DD" id="Rokopis 41" o:spid="_x0000_s1026" type="#_x0000_t75" style="position:absolute;margin-left:216.55pt;margin-top:597pt;width:11.45pt;height:8.6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">
                <v:imagedata r:id="rId29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0BE0390B" wp14:editId="6C55D2F7">
                <wp:simplePos x="0" y="0"/>
                <wp:positionH relativeFrom="column">
                  <wp:posOffset>2744533</wp:posOffset>
                </wp:positionH>
                <wp:positionV relativeFrom="paragraph">
                  <wp:posOffset>7188747</wp:posOffset>
                </wp:positionV>
                <wp:extent cx="117533" cy="398961"/>
                <wp:effectExtent l="76200" t="76200" r="53975" b="58420"/>
                <wp:wrapNone/>
                <wp:docPr id="40" name="Ro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533" cy="3989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6DBE" id="Rokopis 40" o:spid="_x0000_s1026" type="#_x0000_t75" style="position:absolute;margin-left:214.7pt;margin-top:564.65pt;width:12.05pt;height:3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">
                <v:imagedata r:id="rId31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42656BD3" wp14:editId="46318B82">
                <wp:simplePos x="0" y="0"/>
                <wp:positionH relativeFrom="column">
                  <wp:posOffset>2805995</wp:posOffset>
                </wp:positionH>
                <wp:positionV relativeFrom="paragraph">
                  <wp:posOffset>6612949</wp:posOffset>
                </wp:positionV>
                <wp:extent cx="31988" cy="196605"/>
                <wp:effectExtent l="57150" t="57150" r="63500" b="70485"/>
                <wp:wrapNone/>
                <wp:docPr id="39" name="Ro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1988" cy="196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96E77" id="Rokopis 39" o:spid="_x0000_s1026" type="#_x0000_t75" style="position:absolute;margin-left:219.55pt;margin-top:519.3pt;width:5.3pt;height:18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">
                <v:imagedata r:id="rId33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6E13B508" wp14:editId="7CC0F371">
                <wp:simplePos x="0" y="0"/>
                <wp:positionH relativeFrom="column">
                  <wp:posOffset>2757833</wp:posOffset>
                </wp:positionH>
                <wp:positionV relativeFrom="paragraph">
                  <wp:posOffset>7087389</wp:posOffset>
                </wp:positionV>
                <wp:extent cx="81947" cy="290056"/>
                <wp:effectExtent l="76200" t="57150" r="51435" b="72390"/>
                <wp:wrapNone/>
                <wp:docPr id="38" name="Ro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1947" cy="2900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7E1F" id="Rokopis 38" o:spid="_x0000_s1026" type="#_x0000_t75" style="position:absolute;margin-left:215.75pt;margin-top:556.65pt;width:9.25pt;height:25.7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">
                <v:imagedata r:id="rId35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187F213D" wp14:editId="070F32F0">
                <wp:simplePos x="0" y="0"/>
                <wp:positionH relativeFrom="column">
                  <wp:posOffset>2786227</wp:posOffset>
                </wp:positionH>
                <wp:positionV relativeFrom="paragraph">
                  <wp:posOffset>6549331</wp:posOffset>
                </wp:positionV>
                <wp:extent cx="56070" cy="684344"/>
                <wp:effectExtent l="76200" t="76200" r="58420" b="59055"/>
                <wp:wrapNone/>
                <wp:docPr id="37" name="Ro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6070" cy="6843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6D86" id="Rokopis 37" o:spid="_x0000_s1026" type="#_x0000_t75" style="position:absolute;margin-left:218pt;margin-top:514.3pt;width:7.2pt;height:56.7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">
                <v:imagedata r:id="rId37" o:title="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E1228AB" wp14:editId="78D7E97A">
                <wp:simplePos x="0" y="0"/>
                <wp:positionH relativeFrom="column">
                  <wp:posOffset>2816225</wp:posOffset>
                </wp:positionH>
                <wp:positionV relativeFrom="paragraph">
                  <wp:posOffset>440055</wp:posOffset>
                </wp:positionV>
                <wp:extent cx="4043045" cy="6080760"/>
                <wp:effectExtent l="0" t="0" r="14605" b="15240"/>
                <wp:wrapSquare wrapText="bothSides"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045" cy="6080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81B23" w14:textId="77777777" w:rsidR="001B6AA1" w:rsidRDefault="001B6AA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Sile</w:t>
                            </w:r>
                            <w:r>
                              <w:t xml:space="preserve"> lahko </w:t>
                            </w:r>
                            <w:r>
                              <w:rPr>
                                <w:b/>
                              </w:rPr>
                              <w:t>delujejo:</w:t>
                            </w:r>
                          </w:p>
                          <w:p w14:paraId="4215B979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5344A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Ob dotiku</w:t>
                            </w:r>
                          </w:p>
                          <w:p w14:paraId="567933CB" w14:textId="77777777" w:rsidR="001B6AA1" w:rsidRPr="002B776A" w:rsidRDefault="001B6AA1" w:rsidP="002B776A">
                            <w:pPr>
                              <w:spacing w:after="0"/>
                              <w:ind w:left="360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0CF61823" wp14:editId="5808BDF8">
                                  <wp:extent cx="952250" cy="952250"/>
                                  <wp:effectExtent l="0" t="0" r="635" b="635"/>
                                  <wp:docPr id="151" name="Slika 151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92" cy="952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C4CE9D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 w:rsidRPr="0045344A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Na daljavo;</w:t>
                            </w:r>
                          </w:p>
                          <w:p w14:paraId="533704AC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 w:rsidRPr="0045344A">
                              <w:rPr>
                                <w:b/>
                                <w:color w:val="806000" w:themeColor="accent4" w:themeShade="80"/>
                              </w:rPr>
                              <w:t>Gravitacijska sila</w:t>
                            </w:r>
                            <w:r>
                              <w:rPr>
                                <w:b/>
                                <w:color w:val="806000" w:themeColor="accent4" w:themeShade="80"/>
                              </w:rPr>
                              <w:t xml:space="preserve"> (Privlačnost Zemlje)</w:t>
                            </w:r>
                          </w:p>
                          <w:p w14:paraId="00BB17B4" w14:textId="77777777" w:rsidR="001B6AA1" w:rsidRPr="00580BEC" w:rsidRDefault="001B6AA1" w:rsidP="00580BEC">
                            <w:pPr>
                              <w:spacing w:after="0"/>
                              <w:ind w:left="108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626CC954" wp14:editId="02748D7C">
                                  <wp:extent cx="1210614" cy="887784"/>
                                  <wp:effectExtent l="0" t="0" r="8890" b="7620"/>
                                  <wp:docPr id="152" name="Slika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783" cy="887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88F702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 w:rsidRPr="0045344A">
                              <w:rPr>
                                <w:b/>
                                <w:color w:val="806000" w:themeColor="accent4" w:themeShade="80"/>
                              </w:rPr>
                              <w:t>Magnetna sila</w:t>
                            </w:r>
                          </w:p>
                          <w:p w14:paraId="3578DE6C" w14:textId="77777777" w:rsidR="001B6AA1" w:rsidRPr="003F3694" w:rsidRDefault="001B6AA1" w:rsidP="003F3694">
                            <w:pPr>
                              <w:spacing w:after="0"/>
                              <w:ind w:left="108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4C648C16" wp14:editId="485F111E">
                                  <wp:extent cx="1194737" cy="1008210"/>
                                  <wp:effectExtent l="0" t="0" r="5715" b="1905"/>
                                  <wp:docPr id="153" name="Slika 153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939" cy="100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99A47" w14:textId="77777777" w:rsidR="001B6AA1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 w:rsidRPr="0045344A">
                              <w:rPr>
                                <w:b/>
                                <w:color w:val="806000" w:themeColor="accent4" w:themeShade="80"/>
                              </w:rPr>
                              <w:t>Električna sila</w:t>
                            </w:r>
                          </w:p>
                          <w:p w14:paraId="1AA0916D" w14:textId="77777777" w:rsidR="001B6AA1" w:rsidRPr="000E12B5" w:rsidRDefault="001B6AA1" w:rsidP="000E12B5">
                            <w:pPr>
                              <w:spacing w:after="0"/>
                              <w:ind w:left="108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</w:p>
                          <w:p w14:paraId="1CF7D15A" w14:textId="77777777" w:rsidR="001B6AA1" w:rsidRPr="0045344A" w:rsidRDefault="001B6AA1" w:rsidP="006F328E">
                            <w:pPr>
                              <w:spacing w:after="0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806000" w:themeColor="accent4" w:themeShade="80"/>
                              </w:rPr>
                              <w:t xml:space="preserve">                 </w:t>
                            </w:r>
                            <w:r>
                              <w:rPr>
                                <w:rFonts w:eastAsia="Times New Roman"/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022096AD" wp14:editId="3741181B">
                                  <wp:extent cx="1330197" cy="1233286"/>
                                  <wp:effectExtent l="0" t="0" r="3810" b="5080"/>
                                  <wp:docPr id="154" name="Slika 154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174" cy="1234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7197F" w14:textId="77777777" w:rsidR="001B6AA1" w:rsidRDefault="001B6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28AB" id="Polje z besedilom 6" o:spid="_x0000_s1029" type="#_x0000_t202" style="position:absolute;left:0;text-align:left;margin-left:221.75pt;margin-top:34.65pt;width:318.35pt;height:478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" fillcolor="white [3201]" strokecolor="black [3213]" strokeweight="1pt">
                <v:textbox>
                  <w:txbxContent>
                    <w:p w14:paraId="0F581B23" w14:textId="77777777" w:rsidR="001B6AA1" w:rsidRDefault="001B6AA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Sile</w:t>
                      </w:r>
                      <w:r>
                        <w:t xml:space="preserve"> lahko </w:t>
                      </w:r>
                      <w:r>
                        <w:rPr>
                          <w:b/>
                        </w:rPr>
                        <w:t>delujejo:</w:t>
                      </w:r>
                    </w:p>
                    <w:p w14:paraId="4215B979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45344A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Ob dotiku</w:t>
                      </w:r>
                    </w:p>
                    <w:p w14:paraId="567933CB" w14:textId="77777777" w:rsidR="001B6AA1" w:rsidRPr="002B776A" w:rsidRDefault="001B6AA1" w:rsidP="002B776A">
                      <w:pPr>
                        <w:spacing w:after="0"/>
                        <w:ind w:left="360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eastAsia="Times New Roman"/>
                          <w:noProof/>
                          <w:lang w:eastAsia="sl-SI" w:bidi="ar-SA"/>
                        </w:rPr>
                        <w:drawing>
                          <wp:inline distT="0" distB="0" distL="0" distR="0" wp14:anchorId="0CF61823" wp14:editId="5808BDF8">
                            <wp:extent cx="952250" cy="952250"/>
                            <wp:effectExtent l="0" t="0" r="635" b="635"/>
                            <wp:docPr id="151" name="Slika 151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92" cy="952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C4CE9D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</w:rPr>
                      </w:pPr>
                      <w:r w:rsidRPr="0045344A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Na daljavo;</w:t>
                      </w:r>
                    </w:p>
                    <w:p w14:paraId="533704AC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color w:val="806000" w:themeColor="accent4" w:themeShade="80"/>
                        </w:rPr>
                      </w:pPr>
                      <w:r w:rsidRPr="0045344A">
                        <w:rPr>
                          <w:b/>
                          <w:color w:val="806000" w:themeColor="accent4" w:themeShade="80"/>
                        </w:rPr>
                        <w:t>Gravitacijska sila</w:t>
                      </w:r>
                      <w:r>
                        <w:rPr>
                          <w:b/>
                          <w:color w:val="806000" w:themeColor="accent4" w:themeShade="80"/>
                        </w:rPr>
                        <w:t xml:space="preserve"> (Privlačnost Zemlje)</w:t>
                      </w:r>
                    </w:p>
                    <w:p w14:paraId="00BB17B4" w14:textId="77777777" w:rsidR="001B6AA1" w:rsidRPr="00580BEC" w:rsidRDefault="001B6AA1" w:rsidP="00580BEC">
                      <w:pPr>
                        <w:spacing w:after="0"/>
                        <w:ind w:left="1080"/>
                        <w:rPr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noProof/>
                          <w:lang w:eastAsia="sl-SI" w:bidi="ar-SA"/>
                        </w:rPr>
                        <w:drawing>
                          <wp:inline distT="0" distB="0" distL="0" distR="0" wp14:anchorId="626CC954" wp14:editId="02748D7C">
                            <wp:extent cx="1210614" cy="887784"/>
                            <wp:effectExtent l="0" t="0" r="8890" b="7620"/>
                            <wp:docPr id="152" name="Slika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783" cy="887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88F702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color w:val="806000" w:themeColor="accent4" w:themeShade="80"/>
                        </w:rPr>
                      </w:pPr>
                      <w:r w:rsidRPr="0045344A">
                        <w:rPr>
                          <w:b/>
                          <w:color w:val="806000" w:themeColor="accent4" w:themeShade="80"/>
                        </w:rPr>
                        <w:t>Magnetna sila</w:t>
                      </w:r>
                    </w:p>
                    <w:p w14:paraId="3578DE6C" w14:textId="77777777" w:rsidR="001B6AA1" w:rsidRPr="003F3694" w:rsidRDefault="001B6AA1" w:rsidP="003F3694">
                      <w:pPr>
                        <w:spacing w:after="0"/>
                        <w:ind w:left="1080"/>
                        <w:rPr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rFonts w:eastAsia="Times New Roman"/>
                          <w:noProof/>
                          <w:lang w:eastAsia="sl-SI" w:bidi="ar-SA"/>
                        </w:rPr>
                        <w:drawing>
                          <wp:inline distT="0" distB="0" distL="0" distR="0" wp14:anchorId="4C648C16" wp14:editId="485F111E">
                            <wp:extent cx="1194737" cy="1008210"/>
                            <wp:effectExtent l="0" t="0" r="5715" b="1905"/>
                            <wp:docPr id="153" name="Slika 153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939" cy="100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99A47" w14:textId="77777777" w:rsidR="001B6AA1" w:rsidRDefault="001B6AA1" w:rsidP="001B6AA1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  <w:color w:val="806000" w:themeColor="accent4" w:themeShade="80"/>
                        </w:rPr>
                      </w:pPr>
                      <w:r w:rsidRPr="0045344A">
                        <w:rPr>
                          <w:b/>
                          <w:color w:val="806000" w:themeColor="accent4" w:themeShade="80"/>
                        </w:rPr>
                        <w:t>Električna sila</w:t>
                      </w:r>
                    </w:p>
                    <w:p w14:paraId="1AA0916D" w14:textId="77777777" w:rsidR="001B6AA1" w:rsidRPr="000E12B5" w:rsidRDefault="001B6AA1" w:rsidP="000E12B5">
                      <w:pPr>
                        <w:spacing w:after="0"/>
                        <w:ind w:left="1080"/>
                        <w:rPr>
                          <w:b/>
                          <w:color w:val="806000" w:themeColor="accent4" w:themeShade="80"/>
                        </w:rPr>
                      </w:pPr>
                    </w:p>
                    <w:p w14:paraId="1CF7D15A" w14:textId="77777777" w:rsidR="001B6AA1" w:rsidRPr="0045344A" w:rsidRDefault="001B6AA1" w:rsidP="006F328E">
                      <w:pPr>
                        <w:spacing w:after="0"/>
                        <w:rPr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b/>
                          <w:color w:val="806000" w:themeColor="accent4" w:themeShade="80"/>
                        </w:rPr>
                        <w:t xml:space="preserve">                 </w:t>
                      </w:r>
                      <w:r>
                        <w:rPr>
                          <w:rFonts w:eastAsia="Times New Roman"/>
                          <w:noProof/>
                          <w:lang w:eastAsia="sl-SI" w:bidi="ar-SA"/>
                        </w:rPr>
                        <w:drawing>
                          <wp:inline distT="0" distB="0" distL="0" distR="0" wp14:anchorId="022096AD" wp14:editId="3741181B">
                            <wp:extent cx="1330197" cy="1233286"/>
                            <wp:effectExtent l="0" t="0" r="3810" b="5080"/>
                            <wp:docPr id="154" name="Slika 154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174" cy="1234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7197F" w14:textId="77777777" w:rsidR="001B6AA1" w:rsidRDefault="001B6AA1"/>
                  </w:txbxContent>
                </v:textbox>
                <w10:wrap type="square"/>
              </v:shape>
            </w:pict>
          </mc:Fallback>
        </mc:AlternateContent>
      </w:r>
      <w:r w:rsidR="00CC05FA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1ADDEA2B" wp14:editId="0E24D34D">
                <wp:simplePos x="0" y="0"/>
                <wp:positionH relativeFrom="column">
                  <wp:posOffset>2815336</wp:posOffset>
                </wp:positionH>
                <wp:positionV relativeFrom="paragraph">
                  <wp:posOffset>6519291</wp:posOffset>
                </wp:positionV>
                <wp:extent cx="3657600" cy="1859915"/>
                <wp:effectExtent l="0" t="0" r="19050" b="26035"/>
                <wp:wrapSquare wrapText="bothSides"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599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DABC8" w14:textId="77777777" w:rsidR="001B6AA1" w:rsidRPr="00232F05" w:rsidRDefault="001B6AA1" w:rsidP="001B6AA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32F05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Prostorsko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(samo sile na daljavo)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DEA2B" id="Polje z besedilom 33" o:spid="_x0000_s1030" type="#_x0000_t202" style="position:absolute;left:0;text-align:left;margin-left:221.7pt;margin-top:513.35pt;width:4in;height:146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" strokeweight=".5pt">
                <v:textbox>
                  <w:txbxContent>
                    <w:p w14:paraId="136DABC8" w14:textId="77777777" w:rsidR="001B6AA1" w:rsidRPr="00232F05" w:rsidRDefault="001B6AA1" w:rsidP="001B6AA1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32F05">
                        <w:rPr>
                          <w:b/>
                          <w:color w:val="002060"/>
                          <w:sz w:val="32"/>
                          <w:szCs w:val="32"/>
                        </w:rPr>
                        <w:t>Prostorsko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(samo sile na daljavo)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6B6" w:rsidRPr="00AA22DA">
        <w:rPr>
          <w:rFonts w:eastAsia="Times New Roman"/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w:drawing>
          <wp:anchor distT="0" distB="0" distL="114300" distR="114300" simplePos="0" relativeHeight="251658244" behindDoc="1" locked="0" layoutInCell="1" allowOverlap="1" wp14:anchorId="3DB818C8" wp14:editId="35CAECB1">
            <wp:simplePos x="0" y="0"/>
            <wp:positionH relativeFrom="column">
              <wp:posOffset>3305810</wp:posOffset>
            </wp:positionH>
            <wp:positionV relativeFrom="paragraph">
              <wp:posOffset>6802902</wp:posOffset>
            </wp:positionV>
            <wp:extent cx="1572884" cy="1549085"/>
            <wp:effectExtent l="0" t="0" r="8890" b="0"/>
            <wp:wrapTopAndBottom/>
            <wp:docPr id="42" name="Slika 42" descr="Rezultat iskanja slik za fallin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falling bo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84" cy="15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6B6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2C84A613" wp14:editId="44E71339">
                <wp:simplePos x="0" y="0"/>
                <wp:positionH relativeFrom="column">
                  <wp:posOffset>8318801</wp:posOffset>
                </wp:positionH>
                <wp:positionV relativeFrom="paragraph">
                  <wp:posOffset>2584284</wp:posOffset>
                </wp:positionV>
                <wp:extent cx="120799" cy="2747279"/>
                <wp:effectExtent l="57150" t="57150" r="50800" b="34290"/>
                <wp:wrapNone/>
                <wp:docPr id="36" name="Ro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0799" cy="27472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E3FF" id="Rokopis 36" o:spid="_x0000_s1026" type="#_x0000_t75" style="position:absolute;margin-left:654pt;margin-top:202.5pt;width:11.5pt;height:218.3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">
                <v:imagedata r:id="rId48" o:title=""/>
              </v:shape>
            </w:pict>
          </mc:Fallback>
        </mc:AlternateContent>
      </w:r>
      <w:r w:rsidR="005356B6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17EE5FB" wp14:editId="6FD95223">
                <wp:simplePos x="0" y="0"/>
                <wp:positionH relativeFrom="column">
                  <wp:posOffset>9615765</wp:posOffset>
                </wp:positionH>
                <wp:positionV relativeFrom="paragraph">
                  <wp:posOffset>4927211</wp:posOffset>
                </wp:positionV>
                <wp:extent cx="362" cy="362"/>
                <wp:effectExtent l="57150" t="57150" r="57150" b="57150"/>
                <wp:wrapNone/>
                <wp:docPr id="35" name="Ro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2" cy="3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850A" id="Rokopis 35" o:spid="_x0000_s1026" type="#_x0000_t75" style="position:absolute;margin-left:756.15pt;margin-top:386.95pt;width:2.05pt;height:2.0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">
                <v:imagedata r:id="rId50" o:title=""/>
              </v:shape>
            </w:pict>
          </mc:Fallback>
        </mc:AlternateContent>
      </w:r>
      <w:r w:rsidR="005356B6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20F3DE5E" wp14:editId="7F310026">
                <wp:simplePos x="0" y="0"/>
                <wp:positionH relativeFrom="column">
                  <wp:posOffset>10115961</wp:posOffset>
                </wp:positionH>
                <wp:positionV relativeFrom="paragraph">
                  <wp:posOffset>4639680</wp:posOffset>
                </wp:positionV>
                <wp:extent cx="362" cy="362"/>
                <wp:effectExtent l="57150" t="57150" r="57150" b="57150"/>
                <wp:wrapNone/>
                <wp:docPr id="34" name="Ro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2" cy="36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6443" id="Rokopis 34" o:spid="_x0000_s1026" type="#_x0000_t75" style="position:absolute;margin-left:795.55pt;margin-top:364.35pt;width:2.05pt;height:2.0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">
                <v:imagedata r:id="rId50" o:title=""/>
              </v:shape>
            </w:pict>
          </mc:Fallback>
        </mc:AlternateContent>
      </w:r>
      <w:r w:rsidR="005356B6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7FCAD1C0" wp14:editId="15DFA054">
                <wp:simplePos x="0" y="0"/>
                <wp:positionH relativeFrom="column">
                  <wp:posOffset>7583156</wp:posOffset>
                </wp:positionH>
                <wp:positionV relativeFrom="paragraph">
                  <wp:posOffset>3444346</wp:posOffset>
                </wp:positionV>
                <wp:extent cx="264022" cy="2081436"/>
                <wp:effectExtent l="57150" t="38100" r="60325" b="52705"/>
                <wp:wrapNone/>
                <wp:docPr id="23" name="Ro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4022" cy="208143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4B95" id="Rokopis 23" o:spid="_x0000_s1026" type="#_x0000_t75" style="position:absolute;margin-left:596.1pt;margin-top:270.2pt;width:22.8pt;height:165.9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">
                <v:imagedata r:id="rId53" o:title=""/>
              </v:shape>
            </w:pict>
          </mc:Fallback>
        </mc:AlternateContent>
      </w:r>
      <w:r w:rsidR="005356B6" w:rsidRPr="00AA22DA">
        <w:rPr>
          <w:b w:val="0"/>
          <w:noProof/>
          <w:color w:val="000000" w:themeColor="text1"/>
          <w:sz w:val="44"/>
          <w:szCs w:val="44"/>
          <w:u w:val="single"/>
          <w:lang w:eastAsia="sl-SI" w:bidi="ar-SA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1DC7202D" wp14:editId="3F1666FF">
                <wp:simplePos x="0" y="0"/>
                <wp:positionH relativeFrom="column">
                  <wp:posOffset>8349182</wp:posOffset>
                </wp:positionH>
                <wp:positionV relativeFrom="paragraph">
                  <wp:posOffset>6036828</wp:posOffset>
                </wp:positionV>
                <wp:extent cx="163477" cy="964586"/>
                <wp:effectExtent l="57150" t="57150" r="46355" b="45085"/>
                <wp:wrapNone/>
                <wp:docPr id="22" name="Ro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3477" cy="9645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50AB" id="Rokopis 22" o:spid="_x0000_s1026" type="#_x0000_t75" style="position:absolute;margin-left:656.4pt;margin-top:474.35pt;width:14.85pt;height:77.9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">
                <v:imagedata r:id="rId55" o:title=""/>
              </v:shape>
            </w:pict>
          </mc:Fallback>
        </mc:AlternateContent>
      </w:r>
      <w:r w:rsidR="001B6AA1" w:rsidRPr="00AA22DA">
        <w:rPr>
          <w:color w:val="000000" w:themeColor="text1"/>
          <w:sz w:val="44"/>
          <w:szCs w:val="44"/>
          <w:u w:val="single"/>
        </w:rPr>
        <w:t>O</w:t>
      </w:r>
      <w:r w:rsidR="001B6AA1" w:rsidRPr="00AA22DA">
        <w:rPr>
          <w:color w:val="auto"/>
          <w:sz w:val="44"/>
          <w:szCs w:val="44"/>
          <w:u w:val="single"/>
        </w:rPr>
        <w:t>SNOVNO</w:t>
      </w:r>
    </w:p>
    <w:p w14:paraId="0ECE16CC" w14:textId="21FEE739" w:rsidR="00AF66BA" w:rsidRPr="00AA22DA" w:rsidRDefault="002A407A" w:rsidP="002A407A">
      <w:pPr>
        <w:pStyle w:val="Heading2"/>
        <w:jc w:val="center"/>
        <w:rPr>
          <w:color w:val="000000" w:themeColor="text1"/>
          <w:sz w:val="44"/>
          <w:szCs w:val="44"/>
          <w:u w:val="single"/>
        </w:rPr>
      </w:pPr>
      <w:r w:rsidRPr="00AA22DA">
        <w:rPr>
          <w:color w:val="000000" w:themeColor="text1"/>
          <w:sz w:val="44"/>
          <w:szCs w:val="44"/>
          <w:u w:val="single"/>
        </w:rPr>
        <w:lastRenderedPageBreak/>
        <w:t>MERJENJE SIL</w:t>
      </w:r>
    </w:p>
    <w:p w14:paraId="51135678" w14:textId="525BB784" w:rsidR="000F0119" w:rsidRDefault="00981A29" w:rsidP="000F0119"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3E3283D1" wp14:editId="597A0C1E">
                <wp:simplePos x="0" y="0"/>
                <wp:positionH relativeFrom="column">
                  <wp:posOffset>2879979</wp:posOffset>
                </wp:positionH>
                <wp:positionV relativeFrom="paragraph">
                  <wp:posOffset>94488</wp:posOffset>
                </wp:positionV>
                <wp:extent cx="2658110" cy="575310"/>
                <wp:effectExtent l="0" t="0" r="27940" b="15240"/>
                <wp:wrapSquare wrapText="bothSides"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575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FD496" w14:textId="77777777" w:rsidR="000F0119" w:rsidRPr="001275C6" w:rsidRDefault="000F0119" w:rsidP="001275C6">
                            <w:pPr>
                              <w:rPr>
                                <w:color w:val="00B050"/>
                              </w:rPr>
                            </w:pPr>
                            <w:r w:rsidRPr="001275C6">
                              <w:rPr>
                                <w:b/>
                                <w:color w:val="00B050"/>
                                <w:u w:val="single"/>
                              </w:rPr>
                              <w:t>Obliko pa spremenijo prožna in neprožna telesa</w:t>
                            </w:r>
                            <w:r w:rsidRPr="001275C6">
                              <w:rPr>
                                <w:color w:val="00B05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83D1" id="Polje z besedilom 62" o:spid="_x0000_s1031" type="#_x0000_t202" style="position:absolute;margin-left:226.75pt;margin-top:7.45pt;width:209.3pt;height:45.3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" strokeweight=".5pt">
                <v:textbox>
                  <w:txbxContent>
                    <w:p w14:paraId="528FD496" w14:textId="77777777" w:rsidR="000F0119" w:rsidRPr="001275C6" w:rsidRDefault="000F0119" w:rsidP="001275C6">
                      <w:pPr>
                        <w:rPr>
                          <w:color w:val="00B050"/>
                        </w:rPr>
                      </w:pPr>
                      <w:r w:rsidRPr="001275C6">
                        <w:rPr>
                          <w:b/>
                          <w:color w:val="00B050"/>
                          <w:u w:val="single"/>
                        </w:rPr>
                        <w:t>Obliko pa spremenijo prožna in neprožna telesa</w:t>
                      </w:r>
                      <w:r w:rsidRPr="001275C6">
                        <w:rPr>
                          <w:color w:val="00B05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sz w:val="44"/>
          <w:szCs w:val="44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4AF00877" wp14:editId="3A2FBFAD">
                <wp:simplePos x="0" y="0"/>
                <wp:positionH relativeFrom="column">
                  <wp:posOffset>-55245</wp:posOffset>
                </wp:positionH>
                <wp:positionV relativeFrom="paragraph">
                  <wp:posOffset>112776</wp:posOffset>
                </wp:positionV>
                <wp:extent cx="2658110" cy="2120900"/>
                <wp:effectExtent l="0" t="0" r="27940" b="12700"/>
                <wp:wrapSquare wrapText="bothSides"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2120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26FCA" w14:textId="10B23343" w:rsidR="000F0119" w:rsidRDefault="000F0119">
                            <w:pPr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Telesa, ki pri delovanju </w:t>
                            </w:r>
                            <w:r w:rsidR="00981A29">
                              <w:rPr>
                                <w:color w:val="002060"/>
                              </w:rPr>
                              <w:t xml:space="preserve">sile </w:t>
                            </w:r>
                            <w:r w:rsidRPr="00A332A5">
                              <w:rPr>
                                <w:b/>
                                <w:color w:val="002060"/>
                                <w:u w:val="single"/>
                              </w:rPr>
                              <w:t>ne spremenijo oblike</w:t>
                            </w:r>
                            <w:r>
                              <w:rPr>
                                <w:color w:val="002060"/>
                              </w:rPr>
                              <w:t xml:space="preserve">, imenujemo </w:t>
                            </w:r>
                            <w:r>
                              <w:rPr>
                                <w:b/>
                                <w:color w:val="002060"/>
                                <w:u w:val="single"/>
                              </w:rPr>
                              <w:t>TOGA TELESA.</w:t>
                            </w:r>
                          </w:p>
                          <w:p w14:paraId="55177585" w14:textId="77777777" w:rsidR="000F0119" w:rsidRPr="00A332A5" w:rsidRDefault="000F0119">
                            <w:pPr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0877" id="Polje z besedilom 60" o:spid="_x0000_s1032" type="#_x0000_t202" style="position:absolute;margin-left:-4.35pt;margin-top:8.9pt;width:209.3pt;height:167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" strokeweight=".5pt">
                <v:textbox>
                  <w:txbxContent>
                    <w:p w14:paraId="65D26FCA" w14:textId="10B23343" w:rsidR="000F0119" w:rsidRDefault="000F0119">
                      <w:pPr>
                        <w:rPr>
                          <w:b/>
                          <w:color w:val="002060"/>
                          <w:u w:val="single"/>
                        </w:rPr>
                      </w:pPr>
                      <w:r>
                        <w:rPr>
                          <w:color w:val="002060"/>
                        </w:rPr>
                        <w:t xml:space="preserve">Telesa, ki pri delovanju </w:t>
                      </w:r>
                      <w:r w:rsidR="00981A29">
                        <w:rPr>
                          <w:color w:val="002060"/>
                        </w:rPr>
                        <w:t xml:space="preserve">sile </w:t>
                      </w:r>
                      <w:r w:rsidRPr="00A332A5">
                        <w:rPr>
                          <w:b/>
                          <w:color w:val="002060"/>
                          <w:u w:val="single"/>
                        </w:rPr>
                        <w:t>ne spremenijo oblike</w:t>
                      </w:r>
                      <w:r>
                        <w:rPr>
                          <w:color w:val="002060"/>
                        </w:rPr>
                        <w:t xml:space="preserve">, imenujemo </w:t>
                      </w:r>
                      <w:r>
                        <w:rPr>
                          <w:b/>
                          <w:color w:val="002060"/>
                          <w:u w:val="single"/>
                        </w:rPr>
                        <w:t>TOGA TELESA.</w:t>
                      </w:r>
                    </w:p>
                    <w:p w14:paraId="55177585" w14:textId="77777777" w:rsidR="000F0119" w:rsidRPr="00A332A5" w:rsidRDefault="000F0119">
                      <w:pPr>
                        <w:rPr>
                          <w:b/>
                          <w:color w:val="00206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7A4A22" w14:textId="4009455D" w:rsidR="000F0119" w:rsidRDefault="000F0119" w:rsidP="000F0119"/>
    <w:p w14:paraId="019F1804" w14:textId="1A27C85C" w:rsidR="000F0119" w:rsidRDefault="001A1EE3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70" behindDoc="0" locked="0" layoutInCell="1" allowOverlap="1" wp14:anchorId="2881A111" wp14:editId="54D93573">
            <wp:simplePos x="0" y="0"/>
            <wp:positionH relativeFrom="column">
              <wp:posOffset>4497705</wp:posOffset>
            </wp:positionH>
            <wp:positionV relativeFrom="paragraph">
              <wp:posOffset>784098</wp:posOffset>
            </wp:positionV>
            <wp:extent cx="1039876" cy="1039876"/>
            <wp:effectExtent l="0" t="0" r="8255" b="8255"/>
            <wp:wrapTopAndBottom/>
            <wp:docPr id="131" name="Slika 131" descr="Rezultat iskanja slik za goba za pranje avtomob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oba za pranje avtomobil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76" cy="10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248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1C1FA911" wp14:editId="2BE4624F">
                <wp:simplePos x="0" y="0"/>
                <wp:positionH relativeFrom="column">
                  <wp:posOffset>-146685</wp:posOffset>
                </wp:positionH>
                <wp:positionV relativeFrom="paragraph">
                  <wp:posOffset>1891030</wp:posOffset>
                </wp:positionV>
                <wp:extent cx="2658110" cy="1746250"/>
                <wp:effectExtent l="0" t="0" r="27940" b="25400"/>
                <wp:wrapSquare wrapText="bothSides"/>
                <wp:docPr id="132" name="Polje z besedilo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746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525E9" w14:textId="73CAB701" w:rsidR="003E6248" w:rsidRDefault="003E6248">
                            <w:pPr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u w:val="single"/>
                              </w:rPr>
                              <w:t>NEPROŽN</w:t>
                            </w:r>
                            <w:r w:rsidR="00981606">
                              <w:rPr>
                                <w:b/>
                                <w:color w:val="002060"/>
                                <w:u w:val="single"/>
                              </w:rPr>
                              <w:t>IM</w:t>
                            </w:r>
                            <w:r>
                              <w:rPr>
                                <w:b/>
                                <w:color w:val="002060"/>
                                <w:u w:val="single"/>
                              </w:rPr>
                              <w:t xml:space="preserve"> TELES</w:t>
                            </w:r>
                            <w:r w:rsidR="00981606">
                              <w:rPr>
                                <w:b/>
                                <w:color w:val="002060"/>
                                <w:u w:val="single"/>
                              </w:rPr>
                              <w:t>OM</w:t>
                            </w:r>
                            <w:r w:rsidR="00981606">
                              <w:rPr>
                                <w:color w:val="002060"/>
                              </w:rPr>
                              <w:t xml:space="preserve"> pa se </w:t>
                            </w:r>
                            <w:r w:rsidR="00981606" w:rsidRPr="00981606">
                              <w:rPr>
                                <w:b/>
                                <w:color w:val="002060"/>
                                <w:u w:val="single"/>
                              </w:rPr>
                              <w:t>oblika trajno spremeni.</w:t>
                            </w:r>
                            <w:r>
                              <w:rPr>
                                <w:b/>
                                <w:color w:val="002060"/>
                                <w:u w:val="single"/>
                              </w:rPr>
                              <w:t xml:space="preserve"> </w:t>
                            </w:r>
                          </w:p>
                          <w:p w14:paraId="017C52CE" w14:textId="00F95563" w:rsidR="00731B78" w:rsidRPr="003E6248" w:rsidRDefault="003B5065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     </w:t>
                            </w:r>
                            <w:r w:rsidR="00731B78">
                              <w:rPr>
                                <w:rFonts w:eastAsia="Times New Roman"/>
                                <w:noProof/>
                                <w:lang w:eastAsia="sl-SI" w:bidi="ar-SA"/>
                              </w:rPr>
                              <w:drawing>
                                <wp:inline distT="0" distB="0" distL="0" distR="0" wp14:anchorId="230A6CCF" wp14:editId="4BF6EDDD">
                                  <wp:extent cx="1304544" cy="978408"/>
                                  <wp:effectExtent l="0" t="0" r="0" b="0"/>
                                  <wp:docPr id="155" name="Slika 155" descr="Povezana sl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ovezana sl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309" cy="978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A911" id="Polje z besedilom 132" o:spid="_x0000_s1033" type="#_x0000_t202" style="position:absolute;margin-left:-11.55pt;margin-top:148.9pt;width:209.3pt;height:137.5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" strokeweight=".5pt">
                <v:textbox>
                  <w:txbxContent>
                    <w:p w14:paraId="403525E9" w14:textId="73CAB701" w:rsidR="003E6248" w:rsidRDefault="003E6248">
                      <w:pPr>
                        <w:rPr>
                          <w:b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u w:val="single"/>
                        </w:rPr>
                        <w:t>NEPROŽN</w:t>
                      </w:r>
                      <w:r w:rsidR="00981606">
                        <w:rPr>
                          <w:b/>
                          <w:color w:val="002060"/>
                          <w:u w:val="single"/>
                        </w:rPr>
                        <w:t>IM</w:t>
                      </w:r>
                      <w:r>
                        <w:rPr>
                          <w:b/>
                          <w:color w:val="002060"/>
                          <w:u w:val="single"/>
                        </w:rPr>
                        <w:t xml:space="preserve"> TELES</w:t>
                      </w:r>
                      <w:r w:rsidR="00981606">
                        <w:rPr>
                          <w:b/>
                          <w:color w:val="002060"/>
                          <w:u w:val="single"/>
                        </w:rPr>
                        <w:t>OM</w:t>
                      </w:r>
                      <w:r w:rsidR="00981606">
                        <w:rPr>
                          <w:color w:val="002060"/>
                        </w:rPr>
                        <w:t xml:space="preserve"> pa se </w:t>
                      </w:r>
                      <w:r w:rsidR="00981606" w:rsidRPr="00981606">
                        <w:rPr>
                          <w:b/>
                          <w:color w:val="002060"/>
                          <w:u w:val="single"/>
                        </w:rPr>
                        <w:t>oblika trajno spremeni.</w:t>
                      </w:r>
                      <w:r>
                        <w:rPr>
                          <w:b/>
                          <w:color w:val="002060"/>
                          <w:u w:val="single"/>
                        </w:rPr>
                        <w:t xml:space="preserve"> </w:t>
                      </w:r>
                    </w:p>
                    <w:p w14:paraId="017C52CE" w14:textId="00F95563" w:rsidR="00731B78" w:rsidRPr="003E6248" w:rsidRDefault="003B5065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     </w:t>
                      </w:r>
                      <w:r w:rsidR="00731B78">
                        <w:rPr>
                          <w:rFonts w:eastAsia="Times New Roman"/>
                          <w:noProof/>
                          <w:lang w:eastAsia="sl-SI" w:bidi="ar-SA"/>
                        </w:rPr>
                        <w:drawing>
                          <wp:inline distT="0" distB="0" distL="0" distR="0" wp14:anchorId="230A6CCF" wp14:editId="4BF6EDDD">
                            <wp:extent cx="1304544" cy="978408"/>
                            <wp:effectExtent l="0" t="0" r="0" b="0"/>
                            <wp:docPr id="155" name="Slika 155" descr="Povezana sli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ovezana sli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309" cy="978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1DEC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69" behindDoc="0" locked="0" layoutInCell="1" allowOverlap="1" wp14:anchorId="37957FE0" wp14:editId="739C28E5">
            <wp:simplePos x="0" y="0"/>
            <wp:positionH relativeFrom="column">
              <wp:posOffset>2977896</wp:posOffset>
            </wp:positionH>
            <wp:positionV relativeFrom="paragraph">
              <wp:posOffset>1077722</wp:posOffset>
            </wp:positionV>
            <wp:extent cx="1092778" cy="667501"/>
            <wp:effectExtent l="0" t="0" r="0" b="0"/>
            <wp:wrapTopAndBottom/>
            <wp:docPr id="129" name="Slika 129" descr="Rezultat iskanja slik za SP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PRING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78" cy="6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29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2485B022" wp14:editId="48D9BBDF">
                <wp:simplePos x="0" y="0"/>
                <wp:positionH relativeFrom="column">
                  <wp:posOffset>2880360</wp:posOffset>
                </wp:positionH>
                <wp:positionV relativeFrom="paragraph">
                  <wp:posOffset>254635</wp:posOffset>
                </wp:positionV>
                <wp:extent cx="2658110" cy="2276475"/>
                <wp:effectExtent l="0" t="0" r="27940" b="28575"/>
                <wp:wrapSquare wrapText="bothSides"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2276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3C3AA" w14:textId="77777777" w:rsidR="00981A29" w:rsidRDefault="00681EB7">
                            <w:pPr>
                              <w:rPr>
                                <w:color w:val="002060"/>
                              </w:rPr>
                            </w:pPr>
                            <w:r w:rsidRPr="00681EB7">
                              <w:rPr>
                                <w:b/>
                                <w:color w:val="002060"/>
                                <w:u w:val="single"/>
                              </w:rPr>
                              <w:t>PR</w:t>
                            </w:r>
                            <w:r w:rsidRPr="001275C6">
                              <w:rPr>
                                <w:b/>
                                <w:color w:val="002060"/>
                                <w:u w:val="single"/>
                              </w:rPr>
                              <w:t>OŽNA TELESA</w:t>
                            </w:r>
                            <w:r w:rsidRPr="001275C6">
                              <w:rPr>
                                <w:color w:val="002060"/>
                              </w:rPr>
                              <w:t xml:space="preserve"> se po prenehanju delovanja sil </w:t>
                            </w:r>
                            <w:r w:rsidRPr="001275C6">
                              <w:rPr>
                                <w:b/>
                                <w:color w:val="002060"/>
                                <w:u w:val="single"/>
                              </w:rPr>
                              <w:t>vrnejo v prvotno obliko</w:t>
                            </w:r>
                            <w:r w:rsidRPr="001275C6"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7B45A4BC" w14:textId="77777777" w:rsidR="001A1EE3" w:rsidRDefault="001A1EE3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3B904BF0" w14:textId="77777777" w:rsidR="00F04776" w:rsidRDefault="00F04776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3FD3815E" w14:textId="73434DC2" w:rsidR="00F04776" w:rsidRPr="001275C6" w:rsidRDefault="00F04776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Prožna telesa uporabljamo tudi za </w:t>
                            </w:r>
                            <w:r w:rsidRPr="00F04776">
                              <w:rPr>
                                <w:b/>
                                <w:color w:val="002060"/>
                                <w:u w:val="single"/>
                              </w:rPr>
                              <w:t>merjenje sil.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5B022" id="Polje z besedilom 63" o:spid="_x0000_s1034" type="#_x0000_t202" style="position:absolute;margin-left:226.8pt;margin-top:20.05pt;width:209.3pt;height:179.2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" strokeweight=".5pt">
                <v:textbox>
                  <w:txbxContent>
                    <w:p w14:paraId="29C3C3AA" w14:textId="77777777" w:rsidR="00981A29" w:rsidRDefault="00681EB7">
                      <w:pPr>
                        <w:rPr>
                          <w:color w:val="002060"/>
                        </w:rPr>
                      </w:pPr>
                      <w:r w:rsidRPr="00681EB7">
                        <w:rPr>
                          <w:b/>
                          <w:color w:val="002060"/>
                          <w:u w:val="single"/>
                        </w:rPr>
                        <w:t>PR</w:t>
                      </w:r>
                      <w:r w:rsidRPr="001275C6">
                        <w:rPr>
                          <w:b/>
                          <w:color w:val="002060"/>
                          <w:u w:val="single"/>
                        </w:rPr>
                        <w:t>OŽNA TELESA</w:t>
                      </w:r>
                      <w:r w:rsidRPr="001275C6">
                        <w:rPr>
                          <w:color w:val="002060"/>
                        </w:rPr>
                        <w:t xml:space="preserve"> se po prenehanju delovanja sil </w:t>
                      </w:r>
                      <w:r w:rsidRPr="001275C6">
                        <w:rPr>
                          <w:b/>
                          <w:color w:val="002060"/>
                          <w:u w:val="single"/>
                        </w:rPr>
                        <w:t>vrnejo v prvotno obliko</w:t>
                      </w:r>
                      <w:r w:rsidRPr="001275C6">
                        <w:rPr>
                          <w:color w:val="002060"/>
                        </w:rPr>
                        <w:t>.</w:t>
                      </w:r>
                    </w:p>
                    <w:p w14:paraId="7B45A4BC" w14:textId="77777777" w:rsidR="001A1EE3" w:rsidRDefault="001A1EE3">
                      <w:pPr>
                        <w:rPr>
                          <w:color w:val="002060"/>
                        </w:rPr>
                      </w:pPr>
                    </w:p>
                    <w:p w14:paraId="3B904BF0" w14:textId="77777777" w:rsidR="00F04776" w:rsidRDefault="00F04776">
                      <w:pPr>
                        <w:rPr>
                          <w:color w:val="002060"/>
                        </w:rPr>
                      </w:pPr>
                    </w:p>
                    <w:p w14:paraId="3FD3815E" w14:textId="73434DC2" w:rsidR="00F04776" w:rsidRPr="001275C6" w:rsidRDefault="00F04776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Prožna telesa uporabljamo tudi za </w:t>
                      </w:r>
                      <w:r w:rsidRPr="00F04776">
                        <w:rPr>
                          <w:b/>
                          <w:color w:val="002060"/>
                          <w:u w:val="single"/>
                        </w:rPr>
                        <w:t>merjenje sil.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A29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66" behindDoc="0" locked="0" layoutInCell="1" allowOverlap="1" wp14:anchorId="66B29054" wp14:editId="64093C64">
            <wp:simplePos x="0" y="0"/>
            <wp:positionH relativeFrom="column">
              <wp:posOffset>1329055</wp:posOffset>
            </wp:positionH>
            <wp:positionV relativeFrom="paragraph">
              <wp:posOffset>410845</wp:posOffset>
            </wp:positionV>
            <wp:extent cx="1118434" cy="722225"/>
            <wp:effectExtent l="0" t="0" r="5715" b="1905"/>
            <wp:wrapTopAndBottom/>
            <wp:docPr id="61" name="Slika 61" descr="Rezultat iskanja slik za kovinski izd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kovinski izdelki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34" cy="7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A29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65" behindDoc="0" locked="0" layoutInCell="1" allowOverlap="1" wp14:anchorId="23FC0C62" wp14:editId="515EB520">
            <wp:simplePos x="0" y="0"/>
            <wp:positionH relativeFrom="column">
              <wp:posOffset>0</wp:posOffset>
            </wp:positionH>
            <wp:positionV relativeFrom="paragraph">
              <wp:posOffset>346202</wp:posOffset>
            </wp:positionV>
            <wp:extent cx="1014730" cy="1014730"/>
            <wp:effectExtent l="0" t="0" r="0" b="0"/>
            <wp:wrapTopAndBottom/>
            <wp:docPr id="1" name="Slika 1" descr="Rezultat iskanja slik za wood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wood block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150A0" w14:textId="3FB08CD6" w:rsidR="000F0119" w:rsidRDefault="003B5065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4FE7BE07" wp14:editId="39575C93">
                <wp:simplePos x="0" y="0"/>
                <wp:positionH relativeFrom="column">
                  <wp:posOffset>2825115</wp:posOffset>
                </wp:positionH>
                <wp:positionV relativeFrom="paragraph">
                  <wp:posOffset>2414905</wp:posOffset>
                </wp:positionV>
                <wp:extent cx="3044825" cy="676275"/>
                <wp:effectExtent l="0" t="0" r="22225" b="28575"/>
                <wp:wrapSquare wrapText="bothSides"/>
                <wp:docPr id="143" name="Polje z besedilo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76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29BC1" w14:textId="71178DBB" w:rsidR="0006147D" w:rsidRPr="0014547A" w:rsidRDefault="001E2DB7">
                            <w:pPr>
                              <w:rPr>
                                <w:b/>
                                <w:color w:val="C00000"/>
                                <w:u w:val="single"/>
                              </w:rPr>
                            </w:pPr>
                            <w:r w:rsidRPr="0014547A">
                              <w:rPr>
                                <w:b/>
                                <w:color w:val="C00000"/>
                                <w:u w:val="single"/>
                              </w:rPr>
                              <w:t>Sili sta enak</w:t>
                            </w:r>
                            <w:r w:rsidR="0014547A">
                              <w:rPr>
                                <w:b/>
                                <w:color w:val="C00000"/>
                                <w:u w:val="single"/>
                              </w:rPr>
                              <w:t>i</w:t>
                            </w:r>
                            <w:r w:rsidRPr="0014547A">
                              <w:rPr>
                                <w:b/>
                                <w:color w:val="C00000"/>
                                <w:u w:val="single"/>
                              </w:rPr>
                              <w:t xml:space="preserve">, če na enakem telesu povzročita </w:t>
                            </w:r>
                            <w:r w:rsidR="0014547A" w:rsidRPr="0014547A">
                              <w:rPr>
                                <w:b/>
                                <w:color w:val="C00000"/>
                                <w:u w:val="single"/>
                              </w:rPr>
                              <w:t>enaki spremembi.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BE07" id="Polje z besedilom 143" o:spid="_x0000_s1035" type="#_x0000_t202" style="position:absolute;margin-left:222.45pt;margin-top:190.15pt;width:239.75pt;height:53.2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" strokeweight=".5pt">
                <v:textbox>
                  <w:txbxContent>
                    <w:p w14:paraId="58029BC1" w14:textId="71178DBB" w:rsidR="0006147D" w:rsidRPr="0014547A" w:rsidRDefault="001E2DB7">
                      <w:pPr>
                        <w:rPr>
                          <w:b/>
                          <w:color w:val="C00000"/>
                          <w:u w:val="single"/>
                        </w:rPr>
                      </w:pPr>
                      <w:r w:rsidRPr="0014547A">
                        <w:rPr>
                          <w:b/>
                          <w:color w:val="C00000"/>
                          <w:u w:val="single"/>
                        </w:rPr>
                        <w:t>Sili sta enak</w:t>
                      </w:r>
                      <w:r w:rsidR="0014547A">
                        <w:rPr>
                          <w:b/>
                          <w:color w:val="C00000"/>
                          <w:u w:val="single"/>
                        </w:rPr>
                        <w:t>i</w:t>
                      </w:r>
                      <w:r w:rsidRPr="0014547A">
                        <w:rPr>
                          <w:b/>
                          <w:color w:val="C00000"/>
                          <w:u w:val="single"/>
                        </w:rPr>
                        <w:t xml:space="preserve">, če na enakem telesu povzročita </w:t>
                      </w:r>
                      <w:r w:rsidR="0014547A" w:rsidRPr="0014547A">
                        <w:rPr>
                          <w:b/>
                          <w:color w:val="C00000"/>
                          <w:u w:val="single"/>
                        </w:rPr>
                        <w:t>enaki spremembi.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0440B1" w14:textId="3622AB51" w:rsidR="000F0119" w:rsidRPr="002A407A" w:rsidRDefault="000F0119" w:rsidP="00264FCC"/>
    <w:p w14:paraId="75195BC0" w14:textId="210B0AF8" w:rsidR="000F0119" w:rsidRDefault="000F0119" w:rsidP="000F0119"/>
    <w:p w14:paraId="3CFEDFB8" w14:textId="33E36895" w:rsidR="000F0119" w:rsidRDefault="000F0119" w:rsidP="000F0119"/>
    <w:p w14:paraId="52CDD9DD" w14:textId="7DA9B6FF" w:rsidR="000F0119" w:rsidRDefault="000F0119" w:rsidP="000F0119"/>
    <w:p w14:paraId="0F7DEE90" w14:textId="20A283F0" w:rsidR="000F0119" w:rsidRDefault="000F0119" w:rsidP="000F0119"/>
    <w:p w14:paraId="60E950A5" w14:textId="15AC5D64" w:rsidR="000F0119" w:rsidRDefault="00F5223E" w:rsidP="000F0119">
      <w:r>
        <w:rPr>
          <w:noProof/>
          <w:color w:val="000000" w:themeColor="text1"/>
          <w:sz w:val="44"/>
          <w:szCs w:val="44"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51339462" wp14:editId="678745F9">
                <wp:simplePos x="0" y="0"/>
                <wp:positionH relativeFrom="column">
                  <wp:posOffset>2006600</wp:posOffset>
                </wp:positionH>
                <wp:positionV relativeFrom="paragraph">
                  <wp:posOffset>241173</wp:posOffset>
                </wp:positionV>
                <wp:extent cx="2658110" cy="1270000"/>
                <wp:effectExtent l="0" t="0" r="27940" b="27940"/>
                <wp:wrapSquare wrapText="bothSides"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53B30" w14:textId="77777777" w:rsidR="000F0119" w:rsidRPr="001275C6" w:rsidRDefault="000F0119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1275C6">
                              <w:rPr>
                                <w:b/>
                                <w:color w:val="00B050"/>
                                <w:u w:val="single"/>
                              </w:rPr>
                              <w:t>Sile imajo velikost in smer.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39462" id="Polje z besedilom 59" o:spid="_x0000_s1036" type="#_x0000_t202" style="position:absolute;margin-left:158pt;margin-top:19pt;width:209.3pt;height:100pt;z-index:25165826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" strokeweight=".5pt">
                <v:textbox style="mso-fit-shape-to-text:t">
                  <w:txbxContent>
                    <w:p w14:paraId="72053B30" w14:textId="77777777" w:rsidR="000F0119" w:rsidRPr="001275C6" w:rsidRDefault="000F0119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  <w:r w:rsidRPr="001275C6">
                        <w:rPr>
                          <w:b/>
                          <w:color w:val="00B050"/>
                          <w:u w:val="single"/>
                        </w:rPr>
                        <w:t>Sile imajo velikost in smer.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EB2892" w14:textId="0B42E8D9" w:rsidR="000F0119" w:rsidRDefault="000F0119" w:rsidP="000F0119"/>
    <w:p w14:paraId="3A4606CE" w14:textId="4EE7C754" w:rsidR="000F0119" w:rsidRDefault="00351472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74" behindDoc="0" locked="0" layoutInCell="1" allowOverlap="1" wp14:anchorId="1DA34A15" wp14:editId="4B9441BD">
            <wp:simplePos x="0" y="0"/>
            <wp:positionH relativeFrom="column">
              <wp:posOffset>4297172</wp:posOffset>
            </wp:positionH>
            <wp:positionV relativeFrom="paragraph">
              <wp:posOffset>149225</wp:posOffset>
            </wp:positionV>
            <wp:extent cx="740410" cy="656590"/>
            <wp:effectExtent l="0" t="0" r="2540" b="0"/>
            <wp:wrapSquare wrapText="bothSides"/>
            <wp:docPr id="146" name="Slika 146" descr="Rezultat iskanja slik za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23E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73F359D4" wp14:editId="11AAD92A">
                <wp:simplePos x="0" y="0"/>
                <wp:positionH relativeFrom="column">
                  <wp:posOffset>91440</wp:posOffset>
                </wp:positionH>
                <wp:positionV relativeFrom="paragraph">
                  <wp:posOffset>149225</wp:posOffset>
                </wp:positionV>
                <wp:extent cx="6043930" cy="3749040"/>
                <wp:effectExtent l="0" t="0" r="13970" b="22860"/>
                <wp:wrapSquare wrapText="bothSides"/>
                <wp:docPr id="145" name="Polje z besedilo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930" cy="3749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D7FA9" w14:textId="1E8394A3" w:rsidR="007553D8" w:rsidRDefault="00D47545">
                            <w:pPr>
                              <w:rPr>
                                <w:rFonts w:eastAsia="Times New Roman"/>
                                <w:noProof/>
                                <w:lang w:bidi="ar-SA"/>
                              </w:rPr>
                            </w:pPr>
                            <w:r w:rsidRPr="00A21418">
                              <w:rPr>
                                <w:b/>
                                <w:color w:val="002060"/>
                                <w:u w:val="single"/>
                              </w:rPr>
                              <w:t xml:space="preserve">Enota za merjenje sil je newton. Oznaka zanj je </w:t>
                            </w:r>
                            <w:r w:rsidR="00A21418" w:rsidRPr="00A21418">
                              <w:rPr>
                                <w:b/>
                                <w:color w:val="002060"/>
                                <w:u w:val="single"/>
                              </w:rPr>
                              <w:t>[N].</w:t>
                            </w:r>
                            <w:r w:rsidR="004B594B" w:rsidRPr="004B594B">
                              <w:rPr>
                                <w:rFonts w:eastAsia="Times New Roman"/>
                                <w:noProof/>
                                <w:lang w:bidi="ar-SA"/>
                              </w:rPr>
                              <w:t xml:space="preserve"> </w:t>
                            </w:r>
                          </w:p>
                          <w:p w14:paraId="0D9D4216" w14:textId="77777777" w:rsidR="00DC54AA" w:rsidRDefault="00DC54AA">
                            <w:pPr>
                              <w:rPr>
                                <w:rFonts w:eastAsia="Times New Roman"/>
                                <w:noProof/>
                                <w:lang w:bidi="ar-SA"/>
                              </w:rPr>
                            </w:pPr>
                          </w:p>
                          <w:p w14:paraId="25EE5482" w14:textId="0FD6F323" w:rsidR="00573482" w:rsidRDefault="00573482">
                            <w:pPr>
                              <w:rPr>
                                <w:rFonts w:eastAsia="Times New Roman"/>
                                <w:b/>
                                <w:noProof/>
                                <w:color w:val="auto"/>
                                <w:u w:val="single"/>
                                <w:lang w:bidi="ar-SA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2060"/>
                                <w:u w:val="single"/>
                                <w:lang w:bidi="ar-SA"/>
                              </w:rPr>
                              <w:t>Silo označimo z črko F</w:t>
                            </w:r>
                            <w:r w:rsidRPr="00FF0A86">
                              <w:rPr>
                                <w:rFonts w:eastAsia="Times New Roman"/>
                                <w:b/>
                                <w:noProof/>
                                <w:color w:val="auto"/>
                                <w:u w:val="single"/>
                                <w:lang w:bidi="ar-SA"/>
                              </w:rPr>
                              <w:t>,</w:t>
                            </w:r>
                            <w:r w:rsidRPr="00FF0A86">
                              <w:rPr>
                                <w:rFonts w:eastAsia="Times New Roman"/>
                                <w:b/>
                                <w:noProof/>
                                <w:color w:val="C00000"/>
                                <w:u w:val="single"/>
                                <w:lang w:bidi="ar-SA"/>
                              </w:rPr>
                              <w:t xml:space="preserve"> silo teže pa z F</w:t>
                            </w:r>
                            <w:r w:rsidRPr="00FF0A86">
                              <w:rPr>
                                <w:b/>
                                <w:color w:val="C00000"/>
                                <w:u w:val="single"/>
                                <w:vertAlign w:val="subscript"/>
                              </w:rPr>
                              <w:t>g</w:t>
                            </w:r>
                            <w:r w:rsidRPr="00FF0A86">
                              <w:rPr>
                                <w:rFonts w:eastAsia="Times New Roman"/>
                                <w:b/>
                                <w:noProof/>
                                <w:color w:val="auto"/>
                                <w:u w:val="single"/>
                                <w:lang w:bidi="ar-SA"/>
                              </w:rPr>
                              <w:t>.</w:t>
                            </w:r>
                          </w:p>
                          <w:p w14:paraId="4BD4AF7A" w14:textId="77777777" w:rsidR="00BA6D62" w:rsidRDefault="00BA6D62">
                            <w:pPr>
                              <w:rPr>
                                <w:rFonts w:eastAsia="Times New Roman"/>
                                <w:b/>
                                <w:noProof/>
                                <w:color w:val="auto"/>
                                <w:u w:val="single"/>
                                <w:lang w:bidi="ar-SA"/>
                              </w:rPr>
                            </w:pPr>
                          </w:p>
                          <w:p w14:paraId="712F92A1" w14:textId="44D4B928" w:rsidR="00BA6D62" w:rsidRDefault="00D86281">
                            <w:pPr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u w:val="single"/>
                              </w:rPr>
                              <w:t>Napravo za merjenje sil imenujemo vzmetna tehtnica ali SILOMER.</w:t>
                            </w:r>
                          </w:p>
                          <w:p w14:paraId="2E935C5D" w14:textId="77777777" w:rsidR="00D86281" w:rsidRDefault="00D86281">
                            <w:pPr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</w:p>
                          <w:p w14:paraId="55275FD2" w14:textId="6D19D65C" w:rsidR="00D86281" w:rsidRDefault="00630D9B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u w:val="single"/>
                              </w:rPr>
                              <w:t>Sila 1N ustreza masi 100g.</w:t>
                            </w:r>
                          </w:p>
                          <w:p w14:paraId="3BB4BC0B" w14:textId="77777777" w:rsidR="00630D9B" w:rsidRDefault="00630D9B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</w:p>
                          <w:p w14:paraId="3A5C4225" w14:textId="77777777" w:rsidR="00630D9B" w:rsidRPr="00A11289" w:rsidRDefault="00630D9B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59D4" id="Polje z besedilom 145" o:spid="_x0000_s1037" type="#_x0000_t202" style="position:absolute;margin-left:7.2pt;margin-top:11.75pt;width:475.9pt;height:295.2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" strokeweight=".5pt">
                <v:textbox>
                  <w:txbxContent>
                    <w:p w14:paraId="394D7FA9" w14:textId="1E8394A3" w:rsidR="007553D8" w:rsidRDefault="00D47545">
                      <w:pPr>
                        <w:rPr>
                          <w:rFonts w:eastAsia="Times New Roman"/>
                          <w:noProof/>
                          <w:lang w:bidi="ar-SA"/>
                        </w:rPr>
                      </w:pPr>
                      <w:r w:rsidRPr="00A21418">
                        <w:rPr>
                          <w:b/>
                          <w:color w:val="002060"/>
                          <w:u w:val="single"/>
                        </w:rPr>
                        <w:t xml:space="preserve">Enota za merjenje sil je newton. Oznaka zanj je </w:t>
                      </w:r>
                      <w:r w:rsidR="00A21418" w:rsidRPr="00A21418">
                        <w:rPr>
                          <w:b/>
                          <w:color w:val="002060"/>
                          <w:u w:val="single"/>
                        </w:rPr>
                        <w:t>[N].</w:t>
                      </w:r>
                      <w:r w:rsidR="004B594B" w:rsidRPr="004B594B">
                        <w:rPr>
                          <w:rFonts w:eastAsia="Times New Roman"/>
                          <w:noProof/>
                          <w:lang w:bidi="ar-SA"/>
                        </w:rPr>
                        <w:t xml:space="preserve"> </w:t>
                      </w:r>
                    </w:p>
                    <w:p w14:paraId="0D9D4216" w14:textId="77777777" w:rsidR="00DC54AA" w:rsidRDefault="00DC54AA">
                      <w:pPr>
                        <w:rPr>
                          <w:rFonts w:eastAsia="Times New Roman"/>
                          <w:noProof/>
                          <w:lang w:bidi="ar-SA"/>
                        </w:rPr>
                      </w:pPr>
                    </w:p>
                    <w:p w14:paraId="25EE5482" w14:textId="0FD6F323" w:rsidR="00573482" w:rsidRDefault="00573482">
                      <w:pPr>
                        <w:rPr>
                          <w:rFonts w:eastAsia="Times New Roman"/>
                          <w:b/>
                          <w:noProof/>
                          <w:color w:val="auto"/>
                          <w:u w:val="single"/>
                          <w:lang w:bidi="ar-SA"/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002060"/>
                          <w:u w:val="single"/>
                          <w:lang w:bidi="ar-SA"/>
                        </w:rPr>
                        <w:t>Silo označimo z črko F</w:t>
                      </w:r>
                      <w:r w:rsidRPr="00FF0A86">
                        <w:rPr>
                          <w:rFonts w:eastAsia="Times New Roman"/>
                          <w:b/>
                          <w:noProof/>
                          <w:color w:val="auto"/>
                          <w:u w:val="single"/>
                          <w:lang w:bidi="ar-SA"/>
                        </w:rPr>
                        <w:t>,</w:t>
                      </w:r>
                      <w:r w:rsidRPr="00FF0A86">
                        <w:rPr>
                          <w:rFonts w:eastAsia="Times New Roman"/>
                          <w:b/>
                          <w:noProof/>
                          <w:color w:val="C00000"/>
                          <w:u w:val="single"/>
                          <w:lang w:bidi="ar-SA"/>
                        </w:rPr>
                        <w:t xml:space="preserve"> silo teže pa z F</w:t>
                      </w:r>
                      <w:r w:rsidRPr="00FF0A86">
                        <w:rPr>
                          <w:b/>
                          <w:color w:val="C00000"/>
                          <w:u w:val="single"/>
                          <w:vertAlign w:val="subscript"/>
                        </w:rPr>
                        <w:t>g</w:t>
                      </w:r>
                      <w:r w:rsidRPr="00FF0A86">
                        <w:rPr>
                          <w:rFonts w:eastAsia="Times New Roman"/>
                          <w:b/>
                          <w:noProof/>
                          <w:color w:val="auto"/>
                          <w:u w:val="single"/>
                          <w:lang w:bidi="ar-SA"/>
                        </w:rPr>
                        <w:t>.</w:t>
                      </w:r>
                    </w:p>
                    <w:p w14:paraId="4BD4AF7A" w14:textId="77777777" w:rsidR="00BA6D62" w:rsidRDefault="00BA6D62">
                      <w:pPr>
                        <w:rPr>
                          <w:rFonts w:eastAsia="Times New Roman"/>
                          <w:b/>
                          <w:noProof/>
                          <w:color w:val="auto"/>
                          <w:u w:val="single"/>
                          <w:lang w:bidi="ar-SA"/>
                        </w:rPr>
                      </w:pPr>
                    </w:p>
                    <w:p w14:paraId="712F92A1" w14:textId="44D4B928" w:rsidR="00BA6D62" w:rsidRDefault="00D86281">
                      <w:pPr>
                        <w:rPr>
                          <w:b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u w:val="single"/>
                        </w:rPr>
                        <w:t>Napravo za merjenje sil imenujemo vzmetna tehtnica ali SILOMER.</w:t>
                      </w:r>
                    </w:p>
                    <w:p w14:paraId="2E935C5D" w14:textId="77777777" w:rsidR="00D86281" w:rsidRDefault="00D86281">
                      <w:pPr>
                        <w:rPr>
                          <w:b/>
                          <w:color w:val="002060"/>
                          <w:u w:val="single"/>
                        </w:rPr>
                      </w:pPr>
                    </w:p>
                    <w:p w14:paraId="55275FD2" w14:textId="6D19D65C" w:rsidR="00D86281" w:rsidRDefault="00630D9B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  <w:r>
                        <w:rPr>
                          <w:b/>
                          <w:color w:val="00B050"/>
                          <w:u w:val="single"/>
                        </w:rPr>
                        <w:t>Sila 1N ustreza masi 100g.</w:t>
                      </w:r>
                    </w:p>
                    <w:p w14:paraId="3BB4BC0B" w14:textId="77777777" w:rsidR="00630D9B" w:rsidRDefault="00630D9B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</w:p>
                    <w:p w14:paraId="3A5C4225" w14:textId="77777777" w:rsidR="00630D9B" w:rsidRPr="00A11289" w:rsidRDefault="00630D9B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FAEB63" w14:textId="248A60E4" w:rsidR="000F0119" w:rsidRDefault="000F0119" w:rsidP="000F0119"/>
    <w:p w14:paraId="737F06E0" w14:textId="1FD560BD" w:rsidR="000F0119" w:rsidRDefault="000F0119" w:rsidP="000F0119"/>
    <w:p w14:paraId="1EA871AF" w14:textId="20BA46A5" w:rsidR="000F0119" w:rsidRDefault="000F0119" w:rsidP="000F0119"/>
    <w:p w14:paraId="06E6CED4" w14:textId="716FD792" w:rsidR="000F0119" w:rsidRDefault="000F0119" w:rsidP="000F0119"/>
    <w:p w14:paraId="090BB011" w14:textId="0D5EFCD4" w:rsidR="000F0119" w:rsidRDefault="00027089" w:rsidP="000F0119"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3DEA09E" wp14:editId="6259CA24">
                <wp:simplePos x="0" y="0"/>
                <wp:positionH relativeFrom="column">
                  <wp:posOffset>2426716</wp:posOffset>
                </wp:positionH>
                <wp:positionV relativeFrom="paragraph">
                  <wp:posOffset>232410</wp:posOffset>
                </wp:positionV>
                <wp:extent cx="2230755" cy="1627505"/>
                <wp:effectExtent l="19050" t="0" r="36195" b="258445"/>
                <wp:wrapNone/>
                <wp:docPr id="150" name="Miselni oblaček: obla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62750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4DB19" w14:textId="77777777" w:rsidR="004D265B" w:rsidRDefault="004D265B" w:rsidP="004D2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EA09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Miselni oblaček: oblak 150" o:spid="_x0000_s1038" type="#_x0000_t106" style="position:absolute;margin-left:191.1pt;margin-top:18.3pt;width:175.65pt;height:128.1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" adj="6300,24300" fillcolor="white [3201]" strokecolor="black [3200]" strokeweight="1pt">
                <v:stroke joinstyle="miter"/>
                <v:textbox>
                  <w:txbxContent>
                    <w:p w14:paraId="2A64DB19" w14:textId="77777777" w:rsidR="004D265B" w:rsidRDefault="004D265B" w:rsidP="004D265B"/>
                  </w:txbxContent>
                </v:textbox>
              </v:shape>
            </w:pict>
          </mc:Fallback>
        </mc:AlternateContent>
      </w:r>
    </w:p>
    <w:p w14:paraId="51B56158" w14:textId="6C2EA7A6" w:rsidR="000F0119" w:rsidRDefault="00027089" w:rsidP="000F0119"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3A6F60B" wp14:editId="29ACB586">
                <wp:simplePos x="0" y="0"/>
                <wp:positionH relativeFrom="column">
                  <wp:posOffset>2743073</wp:posOffset>
                </wp:positionH>
                <wp:positionV relativeFrom="paragraph">
                  <wp:posOffset>215773</wp:posOffset>
                </wp:positionV>
                <wp:extent cx="1553845" cy="1005840"/>
                <wp:effectExtent l="0" t="0" r="8255" b="3810"/>
                <wp:wrapNone/>
                <wp:docPr id="149" name="Polje z besedilo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DF800E" w14:textId="47CF163B" w:rsidR="00630D9B" w:rsidRPr="00027089" w:rsidRDefault="00027089" w:rsidP="00027089">
                            <w:pPr>
                              <w:jc w:val="center"/>
                              <w:rPr>
                                <w:b/>
                                <w:color w:val="00B0F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27089">
                              <w:rPr>
                                <w:b/>
                                <w:color w:val="00B0F0"/>
                                <w:sz w:val="40"/>
                                <w:szCs w:val="40"/>
                                <w:u w:val="single"/>
                              </w:rPr>
                              <w:t>1N=100g</w:t>
                            </w:r>
                          </w:p>
                          <w:p w14:paraId="1DA21889" w14:textId="232D95DB" w:rsidR="00027089" w:rsidRPr="00027089" w:rsidRDefault="00027089" w:rsidP="00027089">
                            <w:pPr>
                              <w:jc w:val="center"/>
                              <w:rPr>
                                <w:b/>
                                <w:color w:val="00B0F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27089">
                              <w:rPr>
                                <w:b/>
                                <w:color w:val="00B0F0"/>
                                <w:sz w:val="40"/>
                                <w:szCs w:val="40"/>
                                <w:u w:val="single"/>
                              </w:rPr>
                              <w:t>10N=1kg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F60B" id="Polje z besedilom 149" o:spid="_x0000_s1039" type="#_x0000_t202" style="position:absolute;margin-left:3in;margin-top:17pt;width:122.35pt;height:79.2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" fillcolor="white [3201]" stroked="f" strokeweight=".5pt">
                <v:textbox>
                  <w:txbxContent>
                    <w:p w14:paraId="3EDF800E" w14:textId="47CF163B" w:rsidR="00630D9B" w:rsidRPr="00027089" w:rsidRDefault="00027089" w:rsidP="00027089">
                      <w:pPr>
                        <w:jc w:val="center"/>
                        <w:rPr>
                          <w:b/>
                          <w:color w:val="00B0F0"/>
                          <w:sz w:val="40"/>
                          <w:szCs w:val="40"/>
                          <w:u w:val="single"/>
                        </w:rPr>
                      </w:pPr>
                      <w:r w:rsidRPr="00027089">
                        <w:rPr>
                          <w:b/>
                          <w:color w:val="00B0F0"/>
                          <w:sz w:val="40"/>
                          <w:szCs w:val="40"/>
                          <w:u w:val="single"/>
                        </w:rPr>
                        <w:t>1N=100g</w:t>
                      </w:r>
                    </w:p>
                    <w:p w14:paraId="1DA21889" w14:textId="232D95DB" w:rsidR="00027089" w:rsidRPr="00027089" w:rsidRDefault="00027089" w:rsidP="00027089">
                      <w:pPr>
                        <w:jc w:val="center"/>
                        <w:rPr>
                          <w:b/>
                          <w:color w:val="00B0F0"/>
                          <w:sz w:val="40"/>
                          <w:szCs w:val="40"/>
                          <w:u w:val="single"/>
                        </w:rPr>
                      </w:pPr>
                      <w:r w:rsidRPr="00027089">
                        <w:rPr>
                          <w:b/>
                          <w:color w:val="00B0F0"/>
                          <w:sz w:val="40"/>
                          <w:szCs w:val="40"/>
                          <w:u w:val="single"/>
                        </w:rPr>
                        <w:t>10N=1kg</w:t>
                      </w:r>
                    </w:p>
                  </w:txbxContent>
                </v:textbox>
              </v:shape>
            </w:pict>
          </mc:Fallback>
        </mc:AlternateContent>
      </w:r>
    </w:p>
    <w:p w14:paraId="191D89B0" w14:textId="1B5D7A6F" w:rsidR="000F0119" w:rsidRDefault="000F0119" w:rsidP="000F0119"/>
    <w:p w14:paraId="39292635" w14:textId="1E1A3A01" w:rsidR="000F0119" w:rsidRDefault="000F0119" w:rsidP="000F0119"/>
    <w:p w14:paraId="3A123680" w14:textId="79C70F64" w:rsidR="000F0119" w:rsidRDefault="000F0119" w:rsidP="000F0119"/>
    <w:p w14:paraId="1C9E98B8" w14:textId="434D2BBA" w:rsidR="000F0119" w:rsidRDefault="000F0119" w:rsidP="000F0119"/>
    <w:p w14:paraId="269506BA" w14:textId="77777777" w:rsidR="000F0119" w:rsidRDefault="000F0119" w:rsidP="000F0119"/>
    <w:p w14:paraId="11CE381A" w14:textId="5448CCD7" w:rsidR="000F0119" w:rsidRPr="00AA22DA" w:rsidRDefault="00AA22DA" w:rsidP="00AA22DA">
      <w:pPr>
        <w:jc w:val="center"/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 w:rsidRPr="00AA22DA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lastRenderedPageBreak/>
        <w:t>HOOKOV ZAKON</w:t>
      </w:r>
    </w:p>
    <w:p w14:paraId="630360E5" w14:textId="1EFAA9D4" w:rsidR="000F0119" w:rsidRDefault="00AA22DA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5EFE84A8" wp14:editId="61BCA57A">
                <wp:simplePos x="0" y="0"/>
                <wp:positionH relativeFrom="column">
                  <wp:posOffset>328930</wp:posOffset>
                </wp:positionH>
                <wp:positionV relativeFrom="paragraph">
                  <wp:posOffset>213360</wp:posOffset>
                </wp:positionV>
                <wp:extent cx="5943600" cy="969010"/>
                <wp:effectExtent l="0" t="0" r="19050" b="21590"/>
                <wp:wrapSquare wrapText="bothSides"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69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B0859" w14:textId="6B6F1805" w:rsidR="00AA22DA" w:rsidRPr="001111F3" w:rsidRDefault="00D143E6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Sila, ki deluje na vzmet, je premo sorazmerna </w:t>
                            </w:r>
                            <w:r w:rsidR="005D370D"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>z raztezkom vzmeti.</w:t>
                            </w:r>
                          </w:p>
                          <w:p w14:paraId="083C7E10" w14:textId="6642FAF4" w:rsidR="005D370D" w:rsidRPr="001111F3" w:rsidRDefault="005D370D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1111F3">
                              <w:rPr>
                                <w:color w:val="00B050"/>
                              </w:rPr>
                              <w:t>Raztezek se enakomerno povečuje s silo</w:t>
                            </w:r>
                            <w:r w:rsidR="009F620F" w:rsidRPr="001111F3">
                              <w:rPr>
                                <w:color w:val="00B050"/>
                              </w:rPr>
                              <w:t xml:space="preserve">. </w:t>
                            </w:r>
                            <w:r w:rsidR="009F620F"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>(2x</w:t>
                            </w:r>
                            <w:r w:rsidR="00BA5B8D">
                              <w:rPr>
                                <w:b/>
                                <w:color w:val="00B050"/>
                                <w:u w:val="single"/>
                              </w:rPr>
                              <w:t>, 3x, 4x</w:t>
                            </w:r>
                            <w:r w:rsidR="009F620F"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 večja sila po</w:t>
                            </w:r>
                            <w:r w:rsidR="001111F3"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>vzroči</w:t>
                            </w:r>
                            <w:r w:rsidR="009F620F"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 2x</w:t>
                            </w:r>
                            <w:r w:rsidR="00BA5B8D">
                              <w:rPr>
                                <w:b/>
                                <w:color w:val="00B050"/>
                                <w:u w:val="single"/>
                              </w:rPr>
                              <w:t>, 3x, 4x</w:t>
                            </w:r>
                            <w:r w:rsidR="009F620F" w:rsidRPr="001111F3"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 večji raztezek)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84A8" id="Polje z besedilom 13" o:spid="_x0000_s1040" type="#_x0000_t202" style="position:absolute;margin-left:25.9pt;margin-top:16.8pt;width:468pt;height:76.3pt;z-index:2516582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" strokeweight=".5pt">
                <v:textbox>
                  <w:txbxContent>
                    <w:p w14:paraId="2D0B0859" w14:textId="6B6F1805" w:rsidR="00AA22DA" w:rsidRPr="001111F3" w:rsidRDefault="00D143E6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  <w:r w:rsidRPr="001111F3">
                        <w:rPr>
                          <w:b/>
                          <w:color w:val="00B050"/>
                          <w:u w:val="single"/>
                        </w:rPr>
                        <w:t xml:space="preserve">Sila, ki deluje na vzmet, je premo sorazmerna </w:t>
                      </w:r>
                      <w:r w:rsidR="005D370D" w:rsidRPr="001111F3">
                        <w:rPr>
                          <w:b/>
                          <w:color w:val="00B050"/>
                          <w:u w:val="single"/>
                        </w:rPr>
                        <w:t>z raztezkom vzmeti.</w:t>
                      </w:r>
                    </w:p>
                    <w:p w14:paraId="083C7E10" w14:textId="6642FAF4" w:rsidR="005D370D" w:rsidRPr="001111F3" w:rsidRDefault="005D370D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  <w:r w:rsidRPr="001111F3">
                        <w:rPr>
                          <w:color w:val="00B050"/>
                        </w:rPr>
                        <w:t>Raztezek se enakomerno povečuje s silo</w:t>
                      </w:r>
                      <w:r w:rsidR="009F620F" w:rsidRPr="001111F3">
                        <w:rPr>
                          <w:color w:val="00B050"/>
                        </w:rPr>
                        <w:t xml:space="preserve">. </w:t>
                      </w:r>
                      <w:r w:rsidR="009F620F" w:rsidRPr="001111F3">
                        <w:rPr>
                          <w:b/>
                          <w:color w:val="00B050"/>
                          <w:u w:val="single"/>
                        </w:rPr>
                        <w:t>(2x</w:t>
                      </w:r>
                      <w:r w:rsidR="00BA5B8D">
                        <w:rPr>
                          <w:b/>
                          <w:color w:val="00B050"/>
                          <w:u w:val="single"/>
                        </w:rPr>
                        <w:t>, 3x, 4x</w:t>
                      </w:r>
                      <w:r w:rsidR="009F620F" w:rsidRPr="001111F3">
                        <w:rPr>
                          <w:b/>
                          <w:color w:val="00B050"/>
                          <w:u w:val="single"/>
                        </w:rPr>
                        <w:t xml:space="preserve"> večja sila po</w:t>
                      </w:r>
                      <w:r w:rsidR="001111F3" w:rsidRPr="001111F3">
                        <w:rPr>
                          <w:b/>
                          <w:color w:val="00B050"/>
                          <w:u w:val="single"/>
                        </w:rPr>
                        <w:t>vzroči</w:t>
                      </w:r>
                      <w:r w:rsidR="009F620F" w:rsidRPr="001111F3">
                        <w:rPr>
                          <w:b/>
                          <w:color w:val="00B050"/>
                          <w:u w:val="single"/>
                        </w:rPr>
                        <w:t xml:space="preserve"> 2x</w:t>
                      </w:r>
                      <w:r w:rsidR="00BA5B8D">
                        <w:rPr>
                          <w:b/>
                          <w:color w:val="00B050"/>
                          <w:u w:val="single"/>
                        </w:rPr>
                        <w:t>, 3x, 4x</w:t>
                      </w:r>
                      <w:r w:rsidR="009F620F" w:rsidRPr="001111F3">
                        <w:rPr>
                          <w:b/>
                          <w:color w:val="00B050"/>
                          <w:u w:val="single"/>
                        </w:rPr>
                        <w:t xml:space="preserve"> večji raztezek)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C5F4E" w14:textId="3FF5454F" w:rsidR="000F0119" w:rsidRDefault="005D370D" w:rsidP="000F0119">
      <w:r>
        <w:t xml:space="preserve"> </w:t>
      </w:r>
    </w:p>
    <w:p w14:paraId="557D3C64" w14:textId="4C8A9D24" w:rsidR="000F0119" w:rsidRDefault="000F0119" w:rsidP="000F0119"/>
    <w:p w14:paraId="2C2D1805" w14:textId="7631C396" w:rsidR="000F0119" w:rsidRDefault="000F0119" w:rsidP="000F0119"/>
    <w:p w14:paraId="14FD4303" w14:textId="0ED17D07" w:rsidR="000F0119" w:rsidRDefault="001111F3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0A1B8BED" wp14:editId="0BA90FF4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1499235" cy="1078865"/>
                <wp:effectExtent l="0" t="0" r="24765" b="26035"/>
                <wp:wrapSquare wrapText="bothSides"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10788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8102D" w14:textId="055650D4" w:rsidR="001111F3" w:rsidRPr="007676F2" w:rsidRDefault="001111F3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676F2"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>F</w:t>
                            </w:r>
                            <w:r w:rsidR="00BC361C" w:rsidRPr="007676F2"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 xml:space="preserve"> = k •x</w:t>
                            </w:r>
                          </w:p>
                          <w:p w14:paraId="130F4F64" w14:textId="1494C54A" w:rsidR="00BC361C" w:rsidRDefault="007676F2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7676F2"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>k=[N/cm]</w:t>
                            </w:r>
                          </w:p>
                          <w:p w14:paraId="214A9357" w14:textId="77777777" w:rsidR="00BC361C" w:rsidRPr="00BC361C" w:rsidRDefault="00BC361C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B8BED" id="Polje z besedilom 14" o:spid="_x0000_s1041" type="#_x0000_t202" style="position:absolute;margin-left:0;margin-top:11.75pt;width:118.05pt;height:84.95pt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" fillcolor="white [3201]" strokecolor="black [3200]" strokeweight="1pt">
                <v:textbox>
                  <w:txbxContent>
                    <w:p w14:paraId="1688102D" w14:textId="055650D4" w:rsidR="001111F3" w:rsidRPr="007676F2" w:rsidRDefault="001111F3">
                      <w:pPr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</w:pPr>
                      <w:r w:rsidRPr="007676F2"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  <w:t>F</w:t>
                      </w:r>
                      <w:r w:rsidR="00BC361C" w:rsidRPr="007676F2"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  <w:t xml:space="preserve"> = k •x</w:t>
                      </w:r>
                    </w:p>
                    <w:p w14:paraId="130F4F64" w14:textId="1494C54A" w:rsidR="00BC361C" w:rsidRDefault="007676F2">
                      <w:pPr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</w:pPr>
                      <w:r w:rsidRPr="007676F2"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  <w:t>k=[N/cm]</w:t>
                      </w:r>
                    </w:p>
                    <w:p w14:paraId="214A9357" w14:textId="77777777" w:rsidR="00BC361C" w:rsidRPr="00BC361C" w:rsidRDefault="00BC361C">
                      <w:pPr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9BD0AE" w14:textId="199EA61C" w:rsidR="000F0119" w:rsidRDefault="000F0119" w:rsidP="000F0119"/>
    <w:p w14:paraId="4133C6F4" w14:textId="02D2DFB1" w:rsidR="000F0119" w:rsidRDefault="000F0119" w:rsidP="000F0119"/>
    <w:p w14:paraId="5D749D84" w14:textId="2C7EB57E" w:rsidR="000F0119" w:rsidRDefault="000F0119" w:rsidP="000F0119"/>
    <w:p w14:paraId="1E6C2D12" w14:textId="74EC1F4C" w:rsidR="000F0119" w:rsidRDefault="000F0119" w:rsidP="000F0119"/>
    <w:p w14:paraId="45EB574C" w14:textId="231918BB" w:rsidR="000F0119" w:rsidRDefault="000F0119" w:rsidP="000F0119"/>
    <w:p w14:paraId="402BE80A" w14:textId="14D680B3" w:rsidR="000F0119" w:rsidRDefault="00E60F15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7F5B0ACC" wp14:editId="1ABD962F">
                <wp:simplePos x="0" y="0"/>
                <wp:positionH relativeFrom="column">
                  <wp:posOffset>2914650</wp:posOffset>
                </wp:positionH>
                <wp:positionV relativeFrom="paragraph">
                  <wp:posOffset>713105</wp:posOffset>
                </wp:positionV>
                <wp:extent cx="1732915" cy="1543050"/>
                <wp:effectExtent l="0" t="0" r="19685" b="19050"/>
                <wp:wrapSquare wrapText="bothSides"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1543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9"/>
                              <w:gridCol w:w="1227"/>
                            </w:tblGrid>
                            <w:tr w:rsidR="00926746" w14:paraId="5EB9A9C1" w14:textId="77777777" w:rsidTr="00926746">
                              <w:tc>
                                <w:tcPr>
                                  <w:tcW w:w="1293" w:type="dxa"/>
                                </w:tcPr>
                                <w:p w14:paraId="77E0A477" w14:textId="27D4EE60" w:rsidR="00926746" w:rsidRPr="00E60F15" w:rsidRDefault="00926746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 xml:space="preserve">F </w:t>
                                  </w:r>
                                  <w:r w:rsidR="00BF4E8F" w:rsidRPr="00E60F15">
                                    <w:rPr>
                                      <w:color w:val="000000" w:themeColor="text1"/>
                                    </w:rPr>
                                    <w:t>[N]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0012725A" w14:textId="1FD7636C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x</w:t>
                                  </w:r>
                                  <w:r w:rsidR="00975A49" w:rsidRPr="00E60F15">
                                    <w:rPr>
                                      <w:color w:val="000000" w:themeColor="text1"/>
                                    </w:rPr>
                                    <w:t xml:space="preserve"> [m]</w:t>
                                  </w:r>
                                </w:p>
                              </w:tc>
                            </w:tr>
                            <w:tr w:rsidR="00926746" w14:paraId="67212578" w14:textId="77777777" w:rsidTr="00926746">
                              <w:tc>
                                <w:tcPr>
                                  <w:tcW w:w="1293" w:type="dxa"/>
                                </w:tcPr>
                                <w:p w14:paraId="386B2C51" w14:textId="093EA585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028FF11A" w14:textId="3413CC59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926746" w14:paraId="12D7E855" w14:textId="77777777" w:rsidTr="00926746">
                              <w:tc>
                                <w:tcPr>
                                  <w:tcW w:w="1293" w:type="dxa"/>
                                </w:tcPr>
                                <w:p w14:paraId="19482AD5" w14:textId="40CB79FE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009FF072" w14:textId="3218AAE4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0,05</w:t>
                                  </w:r>
                                </w:p>
                              </w:tc>
                            </w:tr>
                            <w:tr w:rsidR="00926746" w14:paraId="7379970A" w14:textId="77777777" w:rsidTr="00926746">
                              <w:tc>
                                <w:tcPr>
                                  <w:tcW w:w="1293" w:type="dxa"/>
                                </w:tcPr>
                                <w:p w14:paraId="618648D0" w14:textId="1999721A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77A441B4" w14:textId="76A09E57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0,10</w:t>
                                  </w:r>
                                </w:p>
                              </w:tc>
                            </w:tr>
                            <w:tr w:rsidR="00926746" w14:paraId="67E0EC50" w14:textId="77777777" w:rsidTr="00926746">
                              <w:tc>
                                <w:tcPr>
                                  <w:tcW w:w="1293" w:type="dxa"/>
                                </w:tcPr>
                                <w:p w14:paraId="7A51096E" w14:textId="752544BE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11E3B69A" w14:textId="5A3805F1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0,15</w:t>
                                  </w:r>
                                </w:p>
                              </w:tc>
                            </w:tr>
                            <w:tr w:rsidR="00926746" w14:paraId="313856B1" w14:textId="77777777" w:rsidTr="00926746">
                              <w:tc>
                                <w:tcPr>
                                  <w:tcW w:w="1293" w:type="dxa"/>
                                </w:tcPr>
                                <w:p w14:paraId="6C39A74C" w14:textId="1D6CF77E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7AD3FA5A" w14:textId="7F9B5906" w:rsidR="00926746" w:rsidRPr="00E60F15" w:rsidRDefault="00836D6F" w:rsidP="00836D6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0,20</w:t>
                                  </w:r>
                                </w:p>
                              </w:tc>
                            </w:tr>
                          </w:tbl>
                          <w:p w14:paraId="19964B5A" w14:textId="4B694ACB" w:rsidR="00926746" w:rsidRDefault="009267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B0ACC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42" type="#_x0000_t202" style="position:absolute;margin-left:229.5pt;margin-top:56.15pt;width:136.45pt;height:121.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9"/>
                        <w:gridCol w:w="1227"/>
                      </w:tblGrid>
                      <w:tr w:rsidR="00926746" w14:paraId="5EB9A9C1" w14:textId="77777777" w:rsidTr="00926746">
                        <w:tc>
                          <w:tcPr>
                            <w:tcW w:w="1293" w:type="dxa"/>
                          </w:tcPr>
                          <w:p w14:paraId="77E0A477" w14:textId="27D4EE60" w:rsidR="00926746" w:rsidRPr="00E60F15" w:rsidRDefault="00926746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 xml:space="preserve">F </w:t>
                            </w:r>
                            <w:r w:rsidR="00BF4E8F" w:rsidRPr="00E60F15">
                              <w:rPr>
                                <w:color w:val="000000" w:themeColor="text1"/>
                              </w:rPr>
                              <w:t>[N]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0012725A" w14:textId="1FD7636C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x</w:t>
                            </w:r>
                            <w:r w:rsidR="00975A49" w:rsidRPr="00E60F15">
                              <w:rPr>
                                <w:color w:val="000000" w:themeColor="text1"/>
                              </w:rPr>
                              <w:t xml:space="preserve"> [m]</w:t>
                            </w:r>
                          </w:p>
                        </w:tc>
                      </w:tr>
                      <w:tr w:rsidR="00926746" w14:paraId="67212578" w14:textId="77777777" w:rsidTr="00926746">
                        <w:tc>
                          <w:tcPr>
                            <w:tcW w:w="1293" w:type="dxa"/>
                          </w:tcPr>
                          <w:p w14:paraId="386B2C51" w14:textId="093EA585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028FF11A" w14:textId="3413CC59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926746" w14:paraId="12D7E855" w14:textId="77777777" w:rsidTr="00926746">
                        <w:tc>
                          <w:tcPr>
                            <w:tcW w:w="1293" w:type="dxa"/>
                          </w:tcPr>
                          <w:p w14:paraId="19482AD5" w14:textId="40CB79FE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009FF072" w14:textId="3218AAE4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0,05</w:t>
                            </w:r>
                          </w:p>
                        </w:tc>
                      </w:tr>
                      <w:tr w:rsidR="00926746" w14:paraId="7379970A" w14:textId="77777777" w:rsidTr="00926746">
                        <w:tc>
                          <w:tcPr>
                            <w:tcW w:w="1293" w:type="dxa"/>
                          </w:tcPr>
                          <w:p w14:paraId="618648D0" w14:textId="1999721A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77A441B4" w14:textId="76A09E57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0,10</w:t>
                            </w:r>
                          </w:p>
                        </w:tc>
                      </w:tr>
                      <w:tr w:rsidR="00926746" w14:paraId="67E0EC50" w14:textId="77777777" w:rsidTr="00926746">
                        <w:tc>
                          <w:tcPr>
                            <w:tcW w:w="1293" w:type="dxa"/>
                          </w:tcPr>
                          <w:p w14:paraId="7A51096E" w14:textId="752544BE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11E3B69A" w14:textId="5A3805F1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0,15</w:t>
                            </w:r>
                          </w:p>
                        </w:tc>
                      </w:tr>
                      <w:tr w:rsidR="00926746" w14:paraId="313856B1" w14:textId="77777777" w:rsidTr="00926746">
                        <w:tc>
                          <w:tcPr>
                            <w:tcW w:w="1293" w:type="dxa"/>
                          </w:tcPr>
                          <w:p w14:paraId="6C39A74C" w14:textId="1D6CF77E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14:paraId="7AD3FA5A" w14:textId="7F9B5906" w:rsidR="00926746" w:rsidRPr="00E60F15" w:rsidRDefault="00836D6F" w:rsidP="00836D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0,20</w:t>
                            </w:r>
                          </w:p>
                        </w:tc>
                      </w:tr>
                    </w:tbl>
                    <w:p w14:paraId="19964B5A" w14:textId="4B694ACB" w:rsidR="00926746" w:rsidRDefault="00926746"/>
                  </w:txbxContent>
                </v:textbox>
                <w10:wrap type="square"/>
              </v:shape>
            </w:pict>
          </mc:Fallback>
        </mc:AlternateContent>
      </w:r>
      <w:r w:rsidR="00836D6F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85" behindDoc="0" locked="0" layoutInCell="1" allowOverlap="1" wp14:anchorId="0AAC1454" wp14:editId="487E9696">
            <wp:simplePos x="0" y="0"/>
            <wp:positionH relativeFrom="column">
              <wp:posOffset>-339090</wp:posOffset>
            </wp:positionH>
            <wp:positionV relativeFrom="paragraph">
              <wp:posOffset>389890</wp:posOffset>
            </wp:positionV>
            <wp:extent cx="2762250" cy="2247265"/>
            <wp:effectExtent l="0" t="0" r="0" b="635"/>
            <wp:wrapTopAndBottom/>
            <wp:docPr id="24" name="Slika 2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923">
        <w:t xml:space="preserve">PRIMER </w:t>
      </w:r>
      <w:r w:rsidR="00211E86">
        <w:t>1</w:t>
      </w:r>
    </w:p>
    <w:p w14:paraId="233F0CEA" w14:textId="19DB78F3" w:rsidR="000F0119" w:rsidRDefault="000F0119" w:rsidP="000F0119"/>
    <w:p w14:paraId="25536DE0" w14:textId="13A976A4" w:rsidR="000F0119" w:rsidRDefault="006C50B3" w:rsidP="000F0119"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5" behindDoc="0" locked="0" layoutInCell="1" allowOverlap="1" wp14:anchorId="24A11C15" wp14:editId="40DF264F">
                <wp:simplePos x="0" y="0"/>
                <wp:positionH relativeFrom="column">
                  <wp:posOffset>2419350</wp:posOffset>
                </wp:positionH>
                <wp:positionV relativeFrom="paragraph">
                  <wp:posOffset>234315</wp:posOffset>
                </wp:positionV>
                <wp:extent cx="1952625" cy="1866900"/>
                <wp:effectExtent l="0" t="0" r="28575" b="19050"/>
                <wp:wrapSquare wrapText="bothSides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866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DDF55DA" w14:textId="53478CAF" w:rsidR="00836D6F" w:rsidRDefault="00836D6F"/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1"/>
                              <w:gridCol w:w="1391"/>
                            </w:tblGrid>
                            <w:tr w:rsidR="00836D6F" w14:paraId="51C12D4B" w14:textId="77777777" w:rsidTr="006C50B3">
                              <w:tc>
                                <w:tcPr>
                                  <w:tcW w:w="2500" w:type="pct"/>
                                </w:tcPr>
                                <w:p w14:paraId="7C9925DD" w14:textId="0CB91638" w:rsidR="00836D6F" w:rsidRPr="00E60F15" w:rsidRDefault="006C50B3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 xml:space="preserve">F </w:t>
                                  </w:r>
                                  <w:r w:rsidR="00E60F15" w:rsidRPr="00E60F15">
                                    <w:rPr>
                                      <w:color w:val="000000" w:themeColor="text1"/>
                                    </w:rPr>
                                    <w:t>[N]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1A4E87EC" w14:textId="145E1B34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x [m]</w:t>
                                  </w:r>
                                </w:p>
                              </w:tc>
                            </w:tr>
                            <w:tr w:rsidR="00836D6F" w14:paraId="6F82078C" w14:textId="77777777" w:rsidTr="006C50B3">
                              <w:tc>
                                <w:tcPr>
                                  <w:tcW w:w="2500" w:type="pct"/>
                                </w:tcPr>
                                <w:p w14:paraId="24D34937" w14:textId="275E2C0F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58AC92A1" w14:textId="0A99AE45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36D6F" w14:paraId="5ACDBB9C" w14:textId="77777777" w:rsidTr="006C50B3">
                              <w:tc>
                                <w:tcPr>
                                  <w:tcW w:w="2500" w:type="pct"/>
                                </w:tcPr>
                                <w:p w14:paraId="46C3570F" w14:textId="1C44E564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4EEFA65A" w14:textId="785CD8D6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0,1</w:t>
                                  </w:r>
                                </w:p>
                              </w:tc>
                            </w:tr>
                            <w:tr w:rsidR="006C50B3" w14:paraId="3C151B45" w14:textId="77777777" w:rsidTr="006C50B3">
                              <w:tc>
                                <w:tcPr>
                                  <w:tcW w:w="2500" w:type="pct"/>
                                </w:tcPr>
                                <w:p w14:paraId="27A66119" w14:textId="6C1FA8A8" w:rsidR="006C50B3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34E7CFA1" w14:textId="4CDD15ED" w:rsidR="006C50B3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836D6F" w14:paraId="2A58C0C9" w14:textId="77777777" w:rsidTr="006C50B3">
                              <w:tc>
                                <w:tcPr>
                                  <w:tcW w:w="2500" w:type="pct"/>
                                </w:tcPr>
                                <w:p w14:paraId="6947E057" w14:textId="6F436DE1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057666F7" w14:textId="4F7FBBDB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  <w:tr w:rsidR="00836D6F" w14:paraId="1C33FF33" w14:textId="77777777" w:rsidTr="006C50B3">
                              <w:tc>
                                <w:tcPr>
                                  <w:tcW w:w="2500" w:type="pct"/>
                                </w:tcPr>
                                <w:p w14:paraId="60701CF0" w14:textId="7B1A270C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481301AC" w14:textId="05E95C4C" w:rsidR="00836D6F" w:rsidRPr="00E60F15" w:rsidRDefault="00E60F15" w:rsidP="00E60F1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E60F15">
                                    <w:rPr>
                                      <w:color w:val="000000" w:themeColor="text1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</w:tbl>
                          <w:p w14:paraId="00EA9D6B" w14:textId="02F6DB4B" w:rsidR="00836D6F" w:rsidRDefault="00836D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1C15" id="Polje z besedilom 3" o:spid="_x0000_s1043" type="#_x0000_t202" style="position:absolute;margin-left:190.5pt;margin-top:18.45pt;width:153.75pt;height:147pt;z-index:2516583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" strokecolor="white [3212]" strokeweight=".5pt">
                <v:textbox>
                  <w:txbxContent>
                    <w:p w14:paraId="3DDF55DA" w14:textId="53478CAF" w:rsidR="00836D6F" w:rsidRDefault="00836D6F"/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391"/>
                        <w:gridCol w:w="1391"/>
                      </w:tblGrid>
                      <w:tr w:rsidR="00836D6F" w14:paraId="51C12D4B" w14:textId="77777777" w:rsidTr="006C50B3">
                        <w:tc>
                          <w:tcPr>
                            <w:tcW w:w="2500" w:type="pct"/>
                          </w:tcPr>
                          <w:p w14:paraId="7C9925DD" w14:textId="0CB91638" w:rsidR="00836D6F" w:rsidRPr="00E60F15" w:rsidRDefault="006C50B3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 xml:space="preserve">F </w:t>
                            </w:r>
                            <w:r w:rsidR="00E60F15" w:rsidRPr="00E60F15">
                              <w:rPr>
                                <w:color w:val="000000" w:themeColor="text1"/>
                              </w:rPr>
                              <w:t>[N]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1A4E87EC" w14:textId="145E1B34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x [m]</w:t>
                            </w:r>
                          </w:p>
                        </w:tc>
                      </w:tr>
                      <w:tr w:rsidR="00836D6F" w14:paraId="6F82078C" w14:textId="77777777" w:rsidTr="006C50B3">
                        <w:tc>
                          <w:tcPr>
                            <w:tcW w:w="2500" w:type="pct"/>
                          </w:tcPr>
                          <w:p w14:paraId="24D34937" w14:textId="275E2C0F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58AC92A1" w14:textId="0A99AE45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836D6F" w14:paraId="5ACDBB9C" w14:textId="77777777" w:rsidTr="006C50B3">
                        <w:tc>
                          <w:tcPr>
                            <w:tcW w:w="2500" w:type="pct"/>
                          </w:tcPr>
                          <w:p w14:paraId="46C3570F" w14:textId="1C44E564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4EEFA65A" w14:textId="785CD8D6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0,1</w:t>
                            </w:r>
                          </w:p>
                        </w:tc>
                      </w:tr>
                      <w:tr w:rsidR="006C50B3" w14:paraId="3C151B45" w14:textId="77777777" w:rsidTr="006C50B3">
                        <w:tc>
                          <w:tcPr>
                            <w:tcW w:w="2500" w:type="pct"/>
                          </w:tcPr>
                          <w:p w14:paraId="27A66119" w14:textId="6C1FA8A8" w:rsidR="006C50B3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34E7CFA1" w14:textId="4CDD15ED" w:rsidR="006C50B3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0,2</w:t>
                            </w:r>
                          </w:p>
                        </w:tc>
                      </w:tr>
                      <w:tr w:rsidR="00836D6F" w14:paraId="2A58C0C9" w14:textId="77777777" w:rsidTr="006C50B3">
                        <w:tc>
                          <w:tcPr>
                            <w:tcW w:w="2500" w:type="pct"/>
                          </w:tcPr>
                          <w:p w14:paraId="6947E057" w14:textId="6F436DE1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057666F7" w14:textId="4F7FBBDB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0,3</w:t>
                            </w:r>
                          </w:p>
                        </w:tc>
                      </w:tr>
                      <w:tr w:rsidR="00836D6F" w14:paraId="1C33FF33" w14:textId="77777777" w:rsidTr="006C50B3">
                        <w:tc>
                          <w:tcPr>
                            <w:tcW w:w="2500" w:type="pct"/>
                          </w:tcPr>
                          <w:p w14:paraId="60701CF0" w14:textId="7B1A270C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481301AC" w14:textId="05E95C4C" w:rsidR="00836D6F" w:rsidRPr="00E60F15" w:rsidRDefault="00E60F15" w:rsidP="00E60F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F15">
                              <w:rPr>
                                <w:color w:val="000000" w:themeColor="text1"/>
                              </w:rPr>
                              <w:t>0,4</w:t>
                            </w:r>
                          </w:p>
                        </w:tc>
                      </w:tr>
                    </w:tbl>
                    <w:p w14:paraId="00EA9D6B" w14:textId="02F6DB4B" w:rsidR="00836D6F" w:rsidRDefault="00836D6F"/>
                  </w:txbxContent>
                </v:textbox>
                <w10:wrap type="square"/>
              </v:shape>
            </w:pict>
          </mc:Fallback>
        </mc:AlternateContent>
      </w:r>
      <w:r w:rsidR="00211E86">
        <w:t xml:space="preserve"> PRIMER 2</w:t>
      </w:r>
      <w:r w:rsidR="00211E86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84" behindDoc="0" locked="0" layoutInCell="1" allowOverlap="1" wp14:anchorId="1AF2D14F" wp14:editId="54A99607">
            <wp:simplePos x="0" y="0"/>
            <wp:positionH relativeFrom="column">
              <wp:posOffset>-457200</wp:posOffset>
            </wp:positionH>
            <wp:positionV relativeFrom="paragraph">
              <wp:posOffset>468630</wp:posOffset>
            </wp:positionV>
            <wp:extent cx="2996565" cy="2152650"/>
            <wp:effectExtent l="0" t="0" r="0" b="0"/>
            <wp:wrapTopAndBottom/>
            <wp:docPr id="21" name="Slika 21" descr="Rezultat iskanja slik za hooke's law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ooke's law graph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DC148" w14:textId="2FCEA908" w:rsidR="000F0119" w:rsidRPr="00385A2C" w:rsidRDefault="00385A2C" w:rsidP="00385A2C">
      <w:pPr>
        <w:jc w:val="center"/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 w:rsidRPr="00385A2C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t>OZNAČEVANJE SILE</w:t>
      </w:r>
    </w:p>
    <w:p w14:paraId="18D07D05" w14:textId="190DB9E3" w:rsidR="000F0119" w:rsidRDefault="00333E0C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59DEFB62" wp14:editId="08ED61D7">
                <wp:simplePos x="0" y="0"/>
                <wp:positionH relativeFrom="column">
                  <wp:posOffset>767715</wp:posOffset>
                </wp:positionH>
                <wp:positionV relativeFrom="paragraph">
                  <wp:posOffset>33020</wp:posOffset>
                </wp:positionV>
                <wp:extent cx="5065395" cy="566420"/>
                <wp:effectExtent l="0" t="0" r="20955" b="24130"/>
                <wp:wrapSquare wrapText="bothSides"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566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A35A8" w14:textId="499B5DD6" w:rsidR="00333E0C" w:rsidRPr="00CC037F" w:rsidRDefault="00333E0C">
                            <w:pPr>
                              <w:rPr>
                                <w:b/>
                                <w:color w:val="7030A0"/>
                                <w:u w:val="single"/>
                              </w:rPr>
                            </w:pPr>
                            <w:r w:rsidRPr="00CC037F">
                              <w:rPr>
                                <w:b/>
                                <w:color w:val="7030A0"/>
                                <w:u w:val="single"/>
                              </w:rPr>
                              <w:t xml:space="preserve">Ker imajo sile </w:t>
                            </w:r>
                            <w:r w:rsidR="00CC037F" w:rsidRPr="00CC037F">
                              <w:rPr>
                                <w:b/>
                                <w:color w:val="7030A0"/>
                                <w:u w:val="single"/>
                              </w:rPr>
                              <w:t>velikost in sme</w:t>
                            </w:r>
                            <w:r w:rsidR="00CC037F">
                              <w:rPr>
                                <w:b/>
                                <w:color w:val="7030A0"/>
                                <w:u w:val="single"/>
                              </w:rPr>
                              <w:t>r</w:t>
                            </w:r>
                            <w:r w:rsidR="00CC037F" w:rsidRPr="00CC037F">
                              <w:rPr>
                                <w:b/>
                                <w:color w:val="7030A0"/>
                                <w:u w:val="single"/>
                              </w:rPr>
                              <w:t>, jih ponazarjamo z VEKTORJI.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FB62" id="Polje z besedilom 17" o:spid="_x0000_s1044" type="#_x0000_t202" style="position:absolute;margin-left:60.45pt;margin-top:2.6pt;width:398.85pt;height:44.6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" strokeweight=".5pt">
                <v:textbox>
                  <w:txbxContent>
                    <w:p w14:paraId="79FA35A8" w14:textId="499B5DD6" w:rsidR="00333E0C" w:rsidRPr="00CC037F" w:rsidRDefault="00333E0C">
                      <w:pPr>
                        <w:rPr>
                          <w:b/>
                          <w:color w:val="7030A0"/>
                          <w:u w:val="single"/>
                        </w:rPr>
                      </w:pPr>
                      <w:r w:rsidRPr="00CC037F">
                        <w:rPr>
                          <w:b/>
                          <w:color w:val="7030A0"/>
                          <w:u w:val="single"/>
                        </w:rPr>
                        <w:t xml:space="preserve">Ker imajo sile </w:t>
                      </w:r>
                      <w:r w:rsidR="00CC037F" w:rsidRPr="00CC037F">
                        <w:rPr>
                          <w:b/>
                          <w:color w:val="7030A0"/>
                          <w:u w:val="single"/>
                        </w:rPr>
                        <w:t>velikost in sme</w:t>
                      </w:r>
                      <w:r w:rsidR="00CC037F">
                        <w:rPr>
                          <w:b/>
                          <w:color w:val="7030A0"/>
                          <w:u w:val="single"/>
                        </w:rPr>
                        <w:t>r</w:t>
                      </w:r>
                      <w:r w:rsidR="00CC037F" w:rsidRPr="00CC037F">
                        <w:rPr>
                          <w:b/>
                          <w:color w:val="7030A0"/>
                          <w:u w:val="single"/>
                        </w:rPr>
                        <w:t>, jih ponazarjamo z VEKTORJI.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A869B9" w14:textId="57ADA87F" w:rsidR="000F0119" w:rsidRDefault="000F0119" w:rsidP="000F0119"/>
    <w:p w14:paraId="667AFCFB" w14:textId="1D9E2155" w:rsidR="000F0119" w:rsidRDefault="00E95BA1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79ABA6BA" wp14:editId="15CF19AC">
                <wp:simplePos x="0" y="0"/>
                <wp:positionH relativeFrom="column">
                  <wp:posOffset>-250571</wp:posOffset>
                </wp:positionH>
                <wp:positionV relativeFrom="paragraph">
                  <wp:posOffset>268478</wp:posOffset>
                </wp:positionV>
                <wp:extent cx="2658110" cy="1270000"/>
                <wp:effectExtent l="0" t="0" r="27940" b="27940"/>
                <wp:wrapSquare wrapText="bothSides"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D40C4" w14:textId="58E7E2FA" w:rsidR="00E95BA1" w:rsidRDefault="00E95BA1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F</w:t>
                            </w:r>
                            <w:r w:rsidR="00F30ADF">
                              <w:rPr>
                                <w:color w:val="002060"/>
                              </w:rPr>
                              <w:t>………..velikost sile</w:t>
                            </w:r>
                          </w:p>
                          <w:p w14:paraId="0F6FE00D" w14:textId="7AFEA0F8" w:rsidR="00F30ADF" w:rsidRPr="002E1572" w:rsidRDefault="00285816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F</w:t>
                            </w:r>
                            <w:r w:rsidR="002E1572">
                              <w:rPr>
                                <w:color w:val="002060"/>
                                <w:vertAlign w:val="superscript"/>
                              </w:rPr>
                              <w:t xml:space="preserve">&gt; </w:t>
                            </w:r>
                            <w:r w:rsidR="002E1572">
                              <w:rPr>
                                <w:color w:val="002060"/>
                              </w:rPr>
                              <w:t>……....smer 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ABA6BA" id="Polje z besedilom 18" o:spid="_x0000_s1045" type="#_x0000_t202" style="position:absolute;margin-left:-19.75pt;margin-top:21.15pt;width:209.3pt;height:100pt;z-index:25165828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" strokeweight=".5pt">
                <v:textbox style="mso-fit-shape-to-text:t">
                  <w:txbxContent>
                    <w:p w14:paraId="0ACD40C4" w14:textId="58E7E2FA" w:rsidR="00E95BA1" w:rsidRDefault="00E95BA1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F</w:t>
                      </w:r>
                      <w:r w:rsidR="00F30ADF">
                        <w:rPr>
                          <w:color w:val="002060"/>
                        </w:rPr>
                        <w:t>………..velikost sile</w:t>
                      </w:r>
                    </w:p>
                    <w:p w14:paraId="0F6FE00D" w14:textId="7AFEA0F8" w:rsidR="00F30ADF" w:rsidRPr="002E1572" w:rsidRDefault="00285816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F</w:t>
                      </w:r>
                      <w:r w:rsidR="002E1572">
                        <w:rPr>
                          <w:color w:val="002060"/>
                          <w:vertAlign w:val="superscript"/>
                        </w:rPr>
                        <w:t xml:space="preserve">&gt; </w:t>
                      </w:r>
                      <w:r w:rsidR="002E1572">
                        <w:rPr>
                          <w:color w:val="002060"/>
                        </w:rPr>
                        <w:t>……....smer sile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799177" w14:textId="4CD3656F" w:rsidR="000F0119" w:rsidRDefault="000F0119" w:rsidP="000F0119"/>
    <w:p w14:paraId="2A51F8F4" w14:textId="4D6D0878" w:rsidR="000F0119" w:rsidRDefault="000F0119" w:rsidP="000F0119"/>
    <w:p w14:paraId="56942975" w14:textId="45330F84" w:rsidR="000F0119" w:rsidRDefault="00285816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82" behindDoc="0" locked="0" layoutInCell="1" allowOverlap="1" wp14:anchorId="512E4C9D" wp14:editId="4518A789">
            <wp:simplePos x="0" y="0"/>
            <wp:positionH relativeFrom="column">
              <wp:posOffset>-457090</wp:posOffset>
            </wp:positionH>
            <wp:positionV relativeFrom="paragraph">
              <wp:posOffset>323723</wp:posOffset>
            </wp:positionV>
            <wp:extent cx="7406640" cy="3304589"/>
            <wp:effectExtent l="0" t="0" r="3810" b="0"/>
            <wp:wrapTopAndBottom/>
            <wp:docPr id="19" name="Slika 19" descr="https://si.openprof.com/ge/images/144/sila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.openprof.com/ge/images/144/sila1_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33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8E6ED" w14:textId="52C03091" w:rsidR="000F0119" w:rsidRDefault="000F0119" w:rsidP="000F0119"/>
    <w:p w14:paraId="7A0D574B" w14:textId="1FB438F2" w:rsidR="000F0119" w:rsidRDefault="000F0119" w:rsidP="000F0119"/>
    <w:p w14:paraId="7BC9C623" w14:textId="6421F60B" w:rsidR="000F0119" w:rsidRDefault="0073385D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684104C2" wp14:editId="5DE01A9E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5833110" cy="1938020"/>
                <wp:effectExtent l="0" t="0" r="15240" b="24130"/>
                <wp:wrapSquare wrapText="bothSides"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110" cy="1938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3A353" w14:textId="523CE507" w:rsidR="0073385D" w:rsidRPr="00E142F8" w:rsidRDefault="007714D7" w:rsidP="00E142F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E142F8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 xml:space="preserve">DOLŽINA VEKTORJA </w:t>
                            </w:r>
                            <w:r w:rsidRPr="00C44543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predstavlja</w:t>
                            </w:r>
                            <w:r w:rsidRPr="00C44543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 xml:space="preserve"> velikost sile</w:t>
                            </w:r>
                          </w:p>
                          <w:p w14:paraId="7AC68D2E" w14:textId="4D91F781" w:rsidR="007714D7" w:rsidRPr="00E142F8" w:rsidRDefault="00E74072" w:rsidP="00E142F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E142F8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 xml:space="preserve">ZAČETNA TOČKA VEKTORJA </w:t>
                            </w:r>
                            <w:r w:rsidRPr="00C44543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predstavlja</w:t>
                            </w:r>
                            <w:r w:rsidRPr="00E142F8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 xml:space="preserve"> mesto delovanja sile</w:t>
                            </w:r>
                          </w:p>
                          <w:p w14:paraId="5EA98EB7" w14:textId="6EF5D675" w:rsidR="00E142F8" w:rsidRPr="00E142F8" w:rsidRDefault="00E142F8" w:rsidP="00E142F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E142F8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 xml:space="preserve">PUŠČICA </w:t>
                            </w:r>
                            <w:r w:rsidRPr="00C44543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predstavlja</w:t>
                            </w:r>
                            <w:r w:rsidRPr="00E142F8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 xml:space="preserve"> smer delovanja 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04C2" id="Polje z besedilom 20" o:spid="_x0000_s1046" type="#_x0000_t202" style="position:absolute;margin-left:0;margin-top:16.15pt;width:459.3pt;height:152.6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" strokeweight=".5pt">
                <v:textbox>
                  <w:txbxContent>
                    <w:p w14:paraId="24B3A353" w14:textId="523CE507" w:rsidR="0073385D" w:rsidRPr="00E142F8" w:rsidRDefault="007714D7" w:rsidP="00E142F8">
                      <w:pPr>
                        <w:pStyle w:val="Odstavekseznama"/>
                        <w:numPr>
                          <w:ilvl w:val="0"/>
                          <w:numId w:val="10"/>
                        </w:numP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E142F8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 xml:space="preserve">DOLŽINA VEKTORJA </w:t>
                      </w:r>
                      <w:r w:rsidRPr="00C44543"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predstavlja</w:t>
                      </w:r>
                      <w:r w:rsidRPr="00C44543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 xml:space="preserve"> velikost sile</w:t>
                      </w:r>
                    </w:p>
                    <w:p w14:paraId="7AC68D2E" w14:textId="4D91F781" w:rsidR="007714D7" w:rsidRPr="00E142F8" w:rsidRDefault="00E74072" w:rsidP="00E142F8">
                      <w:pPr>
                        <w:pStyle w:val="Odstavekseznama"/>
                        <w:numPr>
                          <w:ilvl w:val="0"/>
                          <w:numId w:val="10"/>
                        </w:numP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E142F8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 xml:space="preserve">ZAČETNA TOČKA VEKTORJA </w:t>
                      </w:r>
                      <w:r w:rsidRPr="00C44543"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predstavlja</w:t>
                      </w:r>
                      <w:r w:rsidRPr="00E142F8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 xml:space="preserve"> mesto delovanja sile</w:t>
                      </w:r>
                    </w:p>
                    <w:p w14:paraId="5EA98EB7" w14:textId="6EF5D675" w:rsidR="00E142F8" w:rsidRPr="00E142F8" w:rsidRDefault="00E142F8" w:rsidP="00E142F8">
                      <w:pPr>
                        <w:pStyle w:val="Odstavekseznama"/>
                        <w:numPr>
                          <w:ilvl w:val="0"/>
                          <w:numId w:val="10"/>
                        </w:numP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E142F8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 xml:space="preserve">PUŠČICA </w:t>
                      </w:r>
                      <w:r w:rsidRPr="00C44543"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predstavlja</w:t>
                      </w:r>
                      <w:r w:rsidRPr="00E142F8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 xml:space="preserve"> smer delovanja sile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37764" w14:textId="7DAD3D1E" w:rsidR="000F0119" w:rsidRDefault="000F0119" w:rsidP="000F0119"/>
    <w:p w14:paraId="38565535" w14:textId="4B42D45D" w:rsidR="000F0119" w:rsidRDefault="000F0119" w:rsidP="000F0119"/>
    <w:p w14:paraId="79303ECC" w14:textId="13A73345" w:rsidR="000F0119" w:rsidRDefault="000F0119" w:rsidP="000F0119"/>
    <w:p w14:paraId="1039E6BE" w14:textId="03B9FC16" w:rsidR="000F0119" w:rsidRDefault="000F0119" w:rsidP="000F0119"/>
    <w:p w14:paraId="49B9AC2A" w14:textId="2412E7DA" w:rsidR="000F0119" w:rsidRDefault="000F0119" w:rsidP="000F0119"/>
    <w:p w14:paraId="5A7266CA" w14:textId="6F5DC4F1" w:rsidR="000F0119" w:rsidRDefault="000F0119" w:rsidP="000F0119"/>
    <w:p w14:paraId="13849862" w14:textId="404A59AF" w:rsidR="000F0119" w:rsidRDefault="000F0119" w:rsidP="000F0119"/>
    <w:p w14:paraId="0FB94E96" w14:textId="5568D83F" w:rsidR="000F0119" w:rsidRDefault="000F0119" w:rsidP="000F0119"/>
    <w:p w14:paraId="0B0A1DFB" w14:textId="77777777" w:rsidR="000F0119" w:rsidRPr="007961D1" w:rsidRDefault="000F0119" w:rsidP="007961D1">
      <w:pPr>
        <w:rPr>
          <w:b/>
          <w:color w:val="000000" w:themeColor="text1"/>
          <w:u w:val="single"/>
        </w:rPr>
      </w:pPr>
    </w:p>
    <w:p w14:paraId="0A169C81" w14:textId="47F65D57" w:rsidR="000F0119" w:rsidRPr="007961D1" w:rsidRDefault="007961D1" w:rsidP="007961D1">
      <w:pPr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  <w:u w:val="single"/>
        </w:rPr>
      </w:pPr>
      <w:r w:rsidRPr="007961D1">
        <w:rPr>
          <w:rFonts w:asciiTheme="majorHAnsi" w:hAnsiTheme="majorHAnsi" w:cstheme="majorHAnsi"/>
          <w:b/>
          <w:color w:val="000000" w:themeColor="text1"/>
          <w:sz w:val="44"/>
          <w:szCs w:val="44"/>
          <w:u w:val="single"/>
        </w:rPr>
        <w:t>TEŽA</w:t>
      </w:r>
    </w:p>
    <w:p w14:paraId="0B3DBCE9" w14:textId="08F7C863" w:rsidR="000F0119" w:rsidRDefault="006766AA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4E7686AD" wp14:editId="796A1628">
                <wp:simplePos x="0" y="0"/>
                <wp:positionH relativeFrom="column">
                  <wp:posOffset>-223520</wp:posOffset>
                </wp:positionH>
                <wp:positionV relativeFrom="paragraph">
                  <wp:posOffset>3157855</wp:posOffset>
                </wp:positionV>
                <wp:extent cx="3225800" cy="1270000"/>
                <wp:effectExtent l="0" t="0" r="12700" b="10160"/>
                <wp:wrapSquare wrapText="bothSides"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760E0" w14:textId="3ABB5E3A" w:rsidR="006766AA" w:rsidRPr="006766AA" w:rsidRDefault="006766AA">
                            <w:pPr>
                              <w:rPr>
                                <w:color w:val="002060"/>
                              </w:rPr>
                            </w:pPr>
                            <w:r w:rsidRPr="006766AA">
                              <w:rPr>
                                <w:color w:val="002060"/>
                              </w:rPr>
                              <w:t xml:space="preserve">Sila teže </w:t>
                            </w:r>
                            <w:r w:rsidRPr="006766AA">
                              <w:rPr>
                                <w:b/>
                                <w:color w:val="002060"/>
                                <w:u w:val="single"/>
                              </w:rPr>
                              <w:t>deluje na daljavo</w:t>
                            </w:r>
                            <w:r w:rsidRPr="006766AA">
                              <w:rPr>
                                <w:color w:val="002060"/>
                              </w:rPr>
                              <w:t xml:space="preserve"> in </w:t>
                            </w:r>
                            <w:r w:rsidRPr="006766AA">
                              <w:rPr>
                                <w:b/>
                                <w:color w:val="002060"/>
                                <w:u w:val="single"/>
                              </w:rPr>
                              <w:t>navpično navzdol</w:t>
                            </w:r>
                            <w:r w:rsidRPr="006766AA">
                              <w:rPr>
                                <w:color w:val="002060"/>
                              </w:rPr>
                              <w:t xml:space="preserve"> proti središču Zemlje.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686AD" id="Polje z besedilom 29" o:spid="_x0000_s1047" type="#_x0000_t202" style="position:absolute;margin-left:-17.6pt;margin-top:248.65pt;width:254pt;height:100pt;z-index:25165829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" strokeweight=".5pt">
                <v:textbox style="mso-fit-shape-to-text:t">
                  <w:txbxContent>
                    <w:p w14:paraId="25C760E0" w14:textId="3ABB5E3A" w:rsidR="006766AA" w:rsidRPr="006766AA" w:rsidRDefault="006766AA">
                      <w:pPr>
                        <w:rPr>
                          <w:color w:val="002060"/>
                        </w:rPr>
                      </w:pPr>
                      <w:r w:rsidRPr="006766AA">
                        <w:rPr>
                          <w:color w:val="002060"/>
                        </w:rPr>
                        <w:t xml:space="preserve">Sila teže </w:t>
                      </w:r>
                      <w:r w:rsidRPr="006766AA">
                        <w:rPr>
                          <w:b/>
                          <w:color w:val="002060"/>
                          <w:u w:val="single"/>
                        </w:rPr>
                        <w:t>deluje na daljavo</w:t>
                      </w:r>
                      <w:r w:rsidRPr="006766AA">
                        <w:rPr>
                          <w:color w:val="002060"/>
                        </w:rPr>
                        <w:t xml:space="preserve"> in </w:t>
                      </w:r>
                      <w:r w:rsidRPr="006766AA">
                        <w:rPr>
                          <w:b/>
                          <w:color w:val="002060"/>
                          <w:u w:val="single"/>
                        </w:rPr>
                        <w:t>navpično navzdol</w:t>
                      </w:r>
                      <w:r w:rsidRPr="006766AA">
                        <w:rPr>
                          <w:color w:val="002060"/>
                        </w:rPr>
                        <w:t xml:space="preserve"> proti središču Zemlje.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89" behindDoc="0" locked="0" layoutInCell="1" allowOverlap="1" wp14:anchorId="0715827B" wp14:editId="75E0F8E9">
            <wp:simplePos x="0" y="0"/>
            <wp:positionH relativeFrom="column">
              <wp:posOffset>4128948</wp:posOffset>
            </wp:positionH>
            <wp:positionV relativeFrom="paragraph">
              <wp:posOffset>1592707</wp:posOffset>
            </wp:positionV>
            <wp:extent cx="1981835" cy="1981835"/>
            <wp:effectExtent l="0" t="0" r="0" b="0"/>
            <wp:wrapTopAndBottom/>
            <wp:docPr id="28" name="Slika 28" descr="Rezultat iskanja slik za force of gravity on different pla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force of gravity on different planet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AF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88" behindDoc="0" locked="0" layoutInCell="1" allowOverlap="1" wp14:anchorId="7EF2626C" wp14:editId="52B9F090">
            <wp:simplePos x="0" y="0"/>
            <wp:positionH relativeFrom="column">
              <wp:posOffset>-47625</wp:posOffset>
            </wp:positionH>
            <wp:positionV relativeFrom="paragraph">
              <wp:posOffset>838835</wp:posOffset>
            </wp:positionV>
            <wp:extent cx="2238375" cy="2002155"/>
            <wp:effectExtent l="0" t="0" r="9525" b="0"/>
            <wp:wrapTopAndBottom/>
            <wp:docPr id="27" name="Slika 27" descr="Rezultat iskanja slik za force of gravity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force of gravity simpl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D9F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7EB0E504" wp14:editId="424EB022">
                <wp:simplePos x="0" y="0"/>
                <wp:positionH relativeFrom="column">
                  <wp:posOffset>3714267</wp:posOffset>
                </wp:positionH>
                <wp:positionV relativeFrom="paragraph">
                  <wp:posOffset>305079</wp:posOffset>
                </wp:positionV>
                <wp:extent cx="2658110" cy="1270000"/>
                <wp:effectExtent l="0" t="0" r="27940" b="27940"/>
                <wp:wrapSquare wrapText="bothSides"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62C47" w14:textId="635A3430" w:rsidR="009C2D9F" w:rsidRPr="001971CF" w:rsidRDefault="00FA72AB">
                            <w:pPr>
                              <w:rPr>
                                <w:color w:val="002060"/>
                              </w:rPr>
                            </w:pPr>
                            <w:r w:rsidRPr="001971CF">
                              <w:rPr>
                                <w:b/>
                                <w:color w:val="002060"/>
                                <w:u w:val="single"/>
                              </w:rPr>
                              <w:t xml:space="preserve">Teža teles na drugih planetih </w:t>
                            </w:r>
                            <w:r w:rsidR="001971CF" w:rsidRPr="001971CF">
                              <w:rPr>
                                <w:b/>
                                <w:color w:val="002060"/>
                                <w:u w:val="single"/>
                              </w:rPr>
                              <w:t>ni enaka teži teles na Zemlji,</w:t>
                            </w:r>
                            <w:r w:rsidR="001971CF" w:rsidRPr="001971CF">
                              <w:rPr>
                                <w:color w:val="002060"/>
                              </w:rPr>
                              <w:t xml:space="preserve"> ampak je </w:t>
                            </w:r>
                            <w:r w:rsidR="001971CF" w:rsidRPr="001971CF">
                              <w:rPr>
                                <w:b/>
                                <w:color w:val="002060"/>
                                <w:u w:val="single"/>
                              </w:rPr>
                              <w:t>odvisna od mase in polmera planeta</w:t>
                            </w:r>
                            <w:r w:rsidR="001971CF" w:rsidRPr="001971CF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0E504" id="Polje z besedilom 26" o:spid="_x0000_s1048" type="#_x0000_t202" style="position:absolute;margin-left:292.45pt;margin-top:24pt;width:209.3pt;height:100pt;z-index:25165828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" strokeweight=".5pt">
                <v:textbox style="mso-fit-shape-to-text:t">
                  <w:txbxContent>
                    <w:p w14:paraId="0D762C47" w14:textId="635A3430" w:rsidR="009C2D9F" w:rsidRPr="001971CF" w:rsidRDefault="00FA72AB">
                      <w:pPr>
                        <w:rPr>
                          <w:color w:val="002060"/>
                        </w:rPr>
                      </w:pPr>
                      <w:r w:rsidRPr="001971CF">
                        <w:rPr>
                          <w:b/>
                          <w:color w:val="002060"/>
                          <w:u w:val="single"/>
                        </w:rPr>
                        <w:t xml:space="preserve">Teža teles na drugih planetih </w:t>
                      </w:r>
                      <w:r w:rsidR="001971CF" w:rsidRPr="001971CF">
                        <w:rPr>
                          <w:b/>
                          <w:color w:val="002060"/>
                          <w:u w:val="single"/>
                        </w:rPr>
                        <w:t>ni enaka teži teles na Zemlji,</w:t>
                      </w:r>
                      <w:r w:rsidR="001971CF" w:rsidRPr="001971CF">
                        <w:rPr>
                          <w:color w:val="002060"/>
                        </w:rPr>
                        <w:t xml:space="preserve"> ampak je </w:t>
                      </w:r>
                      <w:r w:rsidR="001971CF" w:rsidRPr="001971CF">
                        <w:rPr>
                          <w:b/>
                          <w:color w:val="002060"/>
                          <w:u w:val="single"/>
                        </w:rPr>
                        <w:t>odvisna od mase in polmera planeta</w:t>
                      </w:r>
                      <w:r w:rsidR="001971CF" w:rsidRPr="001971CF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1293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69F90142" wp14:editId="5FC7F0CD">
                <wp:simplePos x="0" y="0"/>
                <wp:positionH relativeFrom="column">
                  <wp:posOffset>-49530</wp:posOffset>
                </wp:positionH>
                <wp:positionV relativeFrom="paragraph">
                  <wp:posOffset>265430</wp:posOffset>
                </wp:positionV>
                <wp:extent cx="3412490" cy="440690"/>
                <wp:effectExtent l="0" t="0" r="16510" b="16510"/>
                <wp:wrapSquare wrapText="bothSides"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440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7A7F5" w14:textId="337A0F7A" w:rsidR="00241293" w:rsidRPr="009C2D9F" w:rsidRDefault="000267BF">
                            <w:pPr>
                              <w:rPr>
                                <w:rFonts w:cstheme="minorHAnsi"/>
                                <w:b/>
                                <w:color w:val="002060"/>
                                <w:sz w:val="36"/>
                                <w:szCs w:val="36"/>
                                <w:u w:val="single"/>
                                <w:vertAlign w:val="subscript"/>
                              </w:rPr>
                            </w:pPr>
                            <w:r w:rsidRPr="009C2D9F">
                              <w:rPr>
                                <w:rFonts w:cstheme="minorHAnsi"/>
                                <w:b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F</w:t>
                            </w:r>
                            <w:r w:rsidRPr="009C2D9F">
                              <w:rPr>
                                <w:rFonts w:cstheme="minorHAnsi"/>
                                <w:b/>
                                <w:color w:val="002060"/>
                                <w:sz w:val="36"/>
                                <w:szCs w:val="36"/>
                                <w:u w:val="single"/>
                                <w:vertAlign w:val="subscript"/>
                              </w:rPr>
                              <w:t>g oz. sila teže je sila s katero Zemlja privla</w:t>
                            </w:r>
                            <w:r w:rsidR="009C2D9F" w:rsidRPr="009C2D9F">
                              <w:rPr>
                                <w:rFonts w:cstheme="minorHAnsi"/>
                                <w:b/>
                                <w:color w:val="002060"/>
                                <w:sz w:val="36"/>
                                <w:szCs w:val="36"/>
                                <w:u w:val="single"/>
                                <w:vertAlign w:val="subscript"/>
                              </w:rPr>
                              <w:t>či telesa.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0142" id="Polje z besedilom 25" o:spid="_x0000_s1049" type="#_x0000_t202" style="position:absolute;margin-left:-3.9pt;margin-top:20.9pt;width:268.7pt;height:34.7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" strokeweight=".5pt">
                <v:textbox>
                  <w:txbxContent>
                    <w:p w14:paraId="3787A7F5" w14:textId="337A0F7A" w:rsidR="00241293" w:rsidRPr="009C2D9F" w:rsidRDefault="000267BF">
                      <w:pPr>
                        <w:rPr>
                          <w:rFonts w:cstheme="minorHAnsi"/>
                          <w:b/>
                          <w:color w:val="002060"/>
                          <w:sz w:val="36"/>
                          <w:szCs w:val="36"/>
                          <w:u w:val="single"/>
                          <w:vertAlign w:val="subscript"/>
                        </w:rPr>
                      </w:pPr>
                      <w:r w:rsidRPr="009C2D9F">
                        <w:rPr>
                          <w:rFonts w:cstheme="minorHAnsi"/>
                          <w:b/>
                          <w:color w:val="002060"/>
                          <w:sz w:val="36"/>
                          <w:szCs w:val="36"/>
                          <w:u w:val="single"/>
                        </w:rPr>
                        <w:t>F</w:t>
                      </w:r>
                      <w:r w:rsidRPr="009C2D9F">
                        <w:rPr>
                          <w:rFonts w:cstheme="minorHAnsi"/>
                          <w:b/>
                          <w:color w:val="002060"/>
                          <w:sz w:val="36"/>
                          <w:szCs w:val="36"/>
                          <w:u w:val="single"/>
                          <w:vertAlign w:val="subscript"/>
                        </w:rPr>
                        <w:t>g oz. sila teže je sila s katero Zemlja privla</w:t>
                      </w:r>
                      <w:r w:rsidR="009C2D9F" w:rsidRPr="009C2D9F">
                        <w:rPr>
                          <w:rFonts w:cstheme="minorHAnsi"/>
                          <w:b/>
                          <w:color w:val="002060"/>
                          <w:sz w:val="36"/>
                          <w:szCs w:val="36"/>
                          <w:u w:val="single"/>
                          <w:vertAlign w:val="subscript"/>
                        </w:rPr>
                        <w:t>či telesa.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044472" w14:textId="7A1537A3" w:rsidR="000F0119" w:rsidRDefault="000F0119" w:rsidP="000F0119"/>
    <w:p w14:paraId="7625571B" w14:textId="2D23E52A" w:rsidR="000F0119" w:rsidRDefault="000F0119" w:rsidP="000F0119"/>
    <w:p w14:paraId="0D33ECB5" w14:textId="3DAA09A6" w:rsidR="000F0119" w:rsidRDefault="00B87FE1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5A935725" wp14:editId="146DCA42">
                <wp:simplePos x="0" y="0"/>
                <wp:positionH relativeFrom="column">
                  <wp:posOffset>1583030</wp:posOffset>
                </wp:positionH>
                <wp:positionV relativeFrom="paragraph">
                  <wp:posOffset>85090</wp:posOffset>
                </wp:positionV>
                <wp:extent cx="3583940" cy="1270000"/>
                <wp:effectExtent l="0" t="0" r="16510" b="13335"/>
                <wp:wrapSquare wrapText="bothSides"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94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BFDBE6" w14:textId="1C1365F0" w:rsidR="006766AA" w:rsidRPr="00B87FE1" w:rsidRDefault="00B87FE1">
                            <w:pPr>
                              <w:rPr>
                                <w:color w:val="002060"/>
                              </w:rPr>
                            </w:pPr>
                            <w:r w:rsidRPr="00B87FE1">
                              <w:rPr>
                                <w:b/>
                                <w:color w:val="002060"/>
                                <w:u w:val="single"/>
                              </w:rPr>
                              <w:t>Težišče</w:t>
                            </w:r>
                            <w:r w:rsidRPr="00B87FE1">
                              <w:rPr>
                                <w:color w:val="002060"/>
                              </w:rPr>
                              <w:t xml:space="preserve"> imenujemo tudi </w:t>
                            </w:r>
                            <w:r w:rsidRPr="00B87FE1">
                              <w:rPr>
                                <w:b/>
                                <w:color w:val="002060"/>
                                <w:u w:val="single"/>
                              </w:rPr>
                              <w:t>MASNO SREDIŠČE</w:t>
                            </w:r>
                            <w:r w:rsidRPr="00B87FE1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35725" id="Polje z besedilom 30" o:spid="_x0000_s1050" type="#_x0000_t202" style="position:absolute;margin-left:124.65pt;margin-top:6.7pt;width:282.2pt;height:100pt;z-index:2516582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" strokeweight=".5pt">
                <v:textbox style="mso-fit-shape-to-text:t">
                  <w:txbxContent>
                    <w:p w14:paraId="57BFDBE6" w14:textId="1C1365F0" w:rsidR="006766AA" w:rsidRPr="00B87FE1" w:rsidRDefault="00B87FE1">
                      <w:pPr>
                        <w:rPr>
                          <w:color w:val="002060"/>
                        </w:rPr>
                      </w:pPr>
                      <w:r w:rsidRPr="00B87FE1">
                        <w:rPr>
                          <w:b/>
                          <w:color w:val="002060"/>
                          <w:u w:val="single"/>
                        </w:rPr>
                        <w:t>Težišče</w:t>
                      </w:r>
                      <w:r w:rsidRPr="00B87FE1">
                        <w:rPr>
                          <w:color w:val="002060"/>
                        </w:rPr>
                        <w:t xml:space="preserve"> imenujemo tudi </w:t>
                      </w:r>
                      <w:r w:rsidRPr="00B87FE1">
                        <w:rPr>
                          <w:b/>
                          <w:color w:val="002060"/>
                          <w:u w:val="single"/>
                        </w:rPr>
                        <w:t>MASNO SREDIŠČE</w:t>
                      </w:r>
                      <w:r w:rsidRPr="00B87FE1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C3A8FF" w14:textId="2D8D62B1" w:rsidR="000F0119" w:rsidRDefault="00C60B2F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92" behindDoc="0" locked="0" layoutInCell="1" allowOverlap="1" wp14:anchorId="5AFE7B33" wp14:editId="52F4FB06">
            <wp:simplePos x="0" y="0"/>
            <wp:positionH relativeFrom="column">
              <wp:posOffset>980036</wp:posOffset>
            </wp:positionH>
            <wp:positionV relativeFrom="paragraph">
              <wp:posOffset>370436</wp:posOffset>
            </wp:positionV>
            <wp:extent cx="4369060" cy="1274618"/>
            <wp:effectExtent l="0" t="0" r="0" b="0"/>
            <wp:wrapTopAndBottom/>
            <wp:docPr id="31" name="Slika 31" descr="Rezultat iskanja slik za masno središ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masno središč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60" cy="12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C98BB" w14:textId="1ECBE21C" w:rsidR="000F0119" w:rsidRDefault="00C60B2F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698B32CD" wp14:editId="1B4F0619">
                <wp:simplePos x="0" y="0"/>
                <wp:positionH relativeFrom="column">
                  <wp:posOffset>1584036</wp:posOffset>
                </wp:positionH>
                <wp:positionV relativeFrom="paragraph">
                  <wp:posOffset>1336559</wp:posOffset>
                </wp:positionV>
                <wp:extent cx="2936875" cy="267335"/>
                <wp:effectExtent l="0" t="0" r="15875" b="18415"/>
                <wp:wrapSquare wrapText="bothSides"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2673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7D1839" w14:textId="201FC463" w:rsidR="00C60B2F" w:rsidRPr="00C60B2F" w:rsidRDefault="00C60B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Primer določanja težišča v pravokotniku in trikotniku.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32CD" id="Polje z besedilom 32" o:spid="_x0000_s1051" type="#_x0000_t202" style="position:absolute;margin-left:124.75pt;margin-top:105.25pt;width:231.25pt;height:21.05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" strokecolor="white [3212]" strokeweight=".5pt">
                <v:textbox>
                  <w:txbxContent>
                    <w:p w14:paraId="417D1839" w14:textId="201FC463" w:rsidR="00C60B2F" w:rsidRPr="00C60B2F" w:rsidRDefault="00C60B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Primer določanja težišča v pravokotniku in trikotniku.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E60A62" w14:textId="43D0B479" w:rsidR="000F0119" w:rsidRDefault="000F0119" w:rsidP="000F0119"/>
    <w:p w14:paraId="183BF78D" w14:textId="64838928" w:rsidR="000F0119" w:rsidRDefault="002D1096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95" behindDoc="0" locked="0" layoutInCell="1" allowOverlap="1" wp14:anchorId="3CA81924" wp14:editId="41A9BCA8">
            <wp:simplePos x="0" y="0"/>
            <wp:positionH relativeFrom="column">
              <wp:posOffset>2368550</wp:posOffset>
            </wp:positionH>
            <wp:positionV relativeFrom="paragraph">
              <wp:posOffset>414655</wp:posOffset>
            </wp:positionV>
            <wp:extent cx="2319655" cy="1824355"/>
            <wp:effectExtent l="0" t="0" r="0" b="4445"/>
            <wp:wrapTopAndBottom/>
            <wp:docPr id="51" name="Slika 51" descr="Rezultat iskanja slik za masno središ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masno središč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55AD5D65" wp14:editId="27B74F20">
                <wp:simplePos x="0" y="0"/>
                <wp:positionH relativeFrom="column">
                  <wp:posOffset>1638935</wp:posOffset>
                </wp:positionH>
                <wp:positionV relativeFrom="paragraph">
                  <wp:posOffset>38735</wp:posOffset>
                </wp:positionV>
                <wp:extent cx="3759200" cy="378460"/>
                <wp:effectExtent l="0" t="0" r="12700" b="21590"/>
                <wp:wrapSquare wrapText="bothSides"/>
                <wp:docPr id="43" name="Polje z besedil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78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2D272" w14:textId="35337FE1" w:rsidR="00C60B2F" w:rsidRPr="002D1096" w:rsidRDefault="00EC3FEE">
                            <w:pPr>
                              <w:rPr>
                                <w:color w:val="002060"/>
                              </w:rPr>
                            </w:pPr>
                            <w:r w:rsidRPr="002D1096">
                              <w:rPr>
                                <w:b/>
                                <w:color w:val="002060"/>
                                <w:u w:val="single"/>
                              </w:rPr>
                              <w:t>Težišče</w:t>
                            </w:r>
                            <w:r w:rsidRPr="002D1096">
                              <w:rPr>
                                <w:color w:val="002060"/>
                              </w:rPr>
                              <w:t xml:space="preserve"> je točka v kateri </w:t>
                            </w:r>
                            <w:r w:rsidRPr="002D1096">
                              <w:rPr>
                                <w:b/>
                                <w:color w:val="002060"/>
                                <w:u w:val="single"/>
                              </w:rPr>
                              <w:t>prijemlje sila teže</w:t>
                            </w:r>
                            <w:r w:rsidRPr="002D1096"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5D65" id="Polje z besedilom 43" o:spid="_x0000_s1052" type="#_x0000_t202" style="position:absolute;margin-left:129.05pt;margin-top:3.05pt;width:296pt;height:29.8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" strokeweight=".5pt">
                <v:textbox>
                  <w:txbxContent>
                    <w:p w14:paraId="1D82D272" w14:textId="35337FE1" w:rsidR="00C60B2F" w:rsidRPr="002D1096" w:rsidRDefault="00EC3FEE">
                      <w:pPr>
                        <w:rPr>
                          <w:color w:val="002060"/>
                        </w:rPr>
                      </w:pPr>
                      <w:r w:rsidRPr="002D1096">
                        <w:rPr>
                          <w:b/>
                          <w:color w:val="002060"/>
                          <w:u w:val="single"/>
                        </w:rPr>
                        <w:t>Težišče</w:t>
                      </w:r>
                      <w:r w:rsidRPr="002D1096">
                        <w:rPr>
                          <w:color w:val="002060"/>
                        </w:rPr>
                        <w:t xml:space="preserve"> je točka v kateri </w:t>
                      </w:r>
                      <w:r w:rsidRPr="002D1096">
                        <w:rPr>
                          <w:b/>
                          <w:color w:val="002060"/>
                          <w:u w:val="single"/>
                        </w:rPr>
                        <w:t>prijemlje sila teže</w:t>
                      </w:r>
                      <w:r w:rsidRPr="002D1096">
                        <w:rPr>
                          <w:color w:val="00206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3494E" w14:textId="68D65C51" w:rsidR="000F0119" w:rsidRPr="00DD4B9B" w:rsidRDefault="00DD4B9B" w:rsidP="00DD4B9B">
      <w:pPr>
        <w:jc w:val="center"/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 w:rsidRPr="00DD4B9B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t>RISANJE SIL</w:t>
      </w:r>
    </w:p>
    <w:p w14:paraId="5E1E51FD" w14:textId="03274B04" w:rsidR="000F0119" w:rsidRDefault="0040063F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019962E9" wp14:editId="3E634D26">
                <wp:simplePos x="0" y="0"/>
                <wp:positionH relativeFrom="column">
                  <wp:posOffset>742950</wp:posOffset>
                </wp:positionH>
                <wp:positionV relativeFrom="paragraph">
                  <wp:posOffset>49530</wp:posOffset>
                </wp:positionV>
                <wp:extent cx="4784090" cy="1403350"/>
                <wp:effectExtent l="0" t="0" r="16510" b="25400"/>
                <wp:wrapSquare wrapText="bothSides"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140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02D89" w14:textId="60821D7A" w:rsidR="00911916" w:rsidRPr="004E0BA8" w:rsidRDefault="00911916">
                            <w:pPr>
                              <w:rPr>
                                <w:color w:val="002060"/>
                              </w:rPr>
                            </w:pPr>
                            <w:r w:rsidRPr="004E0BA8">
                              <w:rPr>
                                <w:color w:val="002060"/>
                              </w:rPr>
                              <w:t>Za risanje sil moramo poznati</w:t>
                            </w:r>
                            <w:r w:rsidR="00D101B1" w:rsidRPr="004E0BA8">
                              <w:rPr>
                                <w:color w:val="002060"/>
                              </w:rPr>
                              <w:t>:</w:t>
                            </w:r>
                          </w:p>
                          <w:p w14:paraId="7F8454B4" w14:textId="2ACCFB56" w:rsidR="00D101B1" w:rsidRPr="0040063F" w:rsidRDefault="00D101B1" w:rsidP="00D101B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40063F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VELIKOST SILE</w:t>
                            </w:r>
                          </w:p>
                          <w:p w14:paraId="284ED08F" w14:textId="024DE1C1" w:rsidR="00D101B1" w:rsidRPr="0040063F" w:rsidRDefault="00D101B1" w:rsidP="00D101B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40063F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SMER SILE</w:t>
                            </w:r>
                          </w:p>
                          <w:p w14:paraId="5AF36548" w14:textId="72158E6E" w:rsidR="00D101B1" w:rsidRPr="004E0BA8" w:rsidRDefault="00D101B1" w:rsidP="00D101B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B050"/>
                              </w:rPr>
                            </w:pPr>
                            <w:r w:rsidRPr="0040063F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PRIJEMALIŠČE</w:t>
                            </w:r>
                            <w:r w:rsidR="004E0BA8" w:rsidRPr="004E0BA8">
                              <w:rPr>
                                <w:color w:val="00B050"/>
                                <w:sz w:val="36"/>
                                <w:szCs w:val="36"/>
                              </w:rPr>
                              <w:t>(Točko v kateri sila prijemlje)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62E9" id="Polje z besedilom 52" o:spid="_x0000_s1053" type="#_x0000_t202" style="position:absolute;margin-left:58.5pt;margin-top:3.9pt;width:376.7pt;height:110.5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" strokeweight=".5pt">
                <v:textbox>
                  <w:txbxContent>
                    <w:p w14:paraId="3BA02D89" w14:textId="60821D7A" w:rsidR="00911916" w:rsidRPr="004E0BA8" w:rsidRDefault="00911916">
                      <w:pPr>
                        <w:rPr>
                          <w:color w:val="002060"/>
                        </w:rPr>
                      </w:pPr>
                      <w:r w:rsidRPr="004E0BA8">
                        <w:rPr>
                          <w:color w:val="002060"/>
                        </w:rPr>
                        <w:t>Za risanje sil moramo poznati</w:t>
                      </w:r>
                      <w:r w:rsidR="00D101B1" w:rsidRPr="004E0BA8">
                        <w:rPr>
                          <w:color w:val="002060"/>
                        </w:rPr>
                        <w:t>:</w:t>
                      </w:r>
                    </w:p>
                    <w:p w14:paraId="7F8454B4" w14:textId="2ACCFB56" w:rsidR="00D101B1" w:rsidRPr="0040063F" w:rsidRDefault="00D101B1" w:rsidP="00D101B1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b/>
                          <w:color w:val="00B050"/>
                          <w:u w:val="single"/>
                        </w:rPr>
                      </w:pPr>
                      <w:r w:rsidRPr="0040063F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VELIKOST SILE</w:t>
                      </w:r>
                    </w:p>
                    <w:p w14:paraId="284ED08F" w14:textId="024DE1C1" w:rsidR="00D101B1" w:rsidRPr="0040063F" w:rsidRDefault="00D101B1" w:rsidP="00D101B1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b/>
                          <w:color w:val="00B050"/>
                          <w:u w:val="single"/>
                        </w:rPr>
                      </w:pPr>
                      <w:r w:rsidRPr="0040063F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SMER SILE</w:t>
                      </w:r>
                    </w:p>
                    <w:p w14:paraId="5AF36548" w14:textId="72158E6E" w:rsidR="00D101B1" w:rsidRPr="004E0BA8" w:rsidRDefault="00D101B1" w:rsidP="00D101B1">
                      <w:pPr>
                        <w:pStyle w:val="Odstavekseznama"/>
                        <w:numPr>
                          <w:ilvl w:val="0"/>
                          <w:numId w:val="11"/>
                        </w:numPr>
                        <w:rPr>
                          <w:color w:val="00B050"/>
                        </w:rPr>
                      </w:pPr>
                      <w:r w:rsidRPr="0040063F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PRIJEMALIŠČE</w:t>
                      </w:r>
                      <w:r w:rsidR="004E0BA8" w:rsidRPr="004E0BA8">
                        <w:rPr>
                          <w:color w:val="00B050"/>
                          <w:sz w:val="36"/>
                          <w:szCs w:val="36"/>
                        </w:rPr>
                        <w:t>(Točko v kateri sila prijemlje)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DB541" w14:textId="7A9C125B" w:rsidR="000F0119" w:rsidRDefault="000F0119" w:rsidP="000F0119"/>
    <w:p w14:paraId="71EB9C9E" w14:textId="45B6F5E7" w:rsidR="000F0119" w:rsidRDefault="000F0119" w:rsidP="000F0119"/>
    <w:p w14:paraId="484936F5" w14:textId="7FFA2ECF" w:rsidR="000F0119" w:rsidRDefault="000F0119" w:rsidP="000F0119"/>
    <w:p w14:paraId="3B0A4EB0" w14:textId="31E06F17" w:rsidR="000F0119" w:rsidRDefault="00B20DE8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4503CFE2" wp14:editId="0293926F">
                <wp:simplePos x="0" y="0"/>
                <wp:positionH relativeFrom="column">
                  <wp:posOffset>4003040</wp:posOffset>
                </wp:positionH>
                <wp:positionV relativeFrom="paragraph">
                  <wp:posOffset>2076450</wp:posOffset>
                </wp:positionV>
                <wp:extent cx="1524000" cy="304800"/>
                <wp:effectExtent l="0" t="0" r="19050" b="19050"/>
                <wp:wrapSquare wrapText="bothSides"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860CFA" w14:textId="4C67F2A0" w:rsidR="000D3AF7" w:rsidRPr="00B20DE8" w:rsidRDefault="000D3A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20DE8">
                              <w:rPr>
                                <w:sz w:val="20"/>
                                <w:szCs w:val="20"/>
                              </w:rPr>
                              <w:t xml:space="preserve">Primer risanja sil.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CFE2" id="Polje z besedilom 54" o:spid="_x0000_s1054" type="#_x0000_t202" style="position:absolute;margin-left:315.2pt;margin-top:163.5pt;width:120pt;height:24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" strokecolor="white [3212]" strokeweight=".5pt">
                <v:textbox>
                  <w:txbxContent>
                    <w:p w14:paraId="4F860CFA" w14:textId="4C67F2A0" w:rsidR="000D3AF7" w:rsidRPr="00B20DE8" w:rsidRDefault="000D3AF7">
                      <w:pPr>
                        <w:rPr>
                          <w:sz w:val="20"/>
                          <w:szCs w:val="20"/>
                        </w:rPr>
                      </w:pPr>
                      <w:r w:rsidRPr="00B20DE8">
                        <w:rPr>
                          <w:sz w:val="20"/>
                          <w:szCs w:val="20"/>
                        </w:rPr>
                        <w:t xml:space="preserve">Primer risanja sil.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7AD595CC" wp14:editId="726567D1">
                <wp:simplePos x="0" y="0"/>
                <wp:positionH relativeFrom="column">
                  <wp:posOffset>614045</wp:posOffset>
                </wp:positionH>
                <wp:positionV relativeFrom="paragraph">
                  <wp:posOffset>459105</wp:posOffset>
                </wp:positionV>
                <wp:extent cx="1698625" cy="1108075"/>
                <wp:effectExtent l="0" t="0" r="15875" b="15875"/>
                <wp:wrapSquare wrapText="bothSides"/>
                <wp:docPr id="55" name="Polje z besedilo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625" cy="1108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A07D9" w14:textId="053C4821" w:rsidR="009B1F49" w:rsidRPr="00B20DE8" w:rsidRDefault="009B1F49">
                            <w:pPr>
                              <w:rPr>
                                <w:b/>
                                <w:color w:val="7030A0"/>
                                <w:u w:val="single"/>
                              </w:rPr>
                            </w:pPr>
                            <w:r w:rsidRPr="00B20DE8">
                              <w:rPr>
                                <w:b/>
                                <w:color w:val="7030A0"/>
                                <w:u w:val="single"/>
                              </w:rPr>
                              <w:t>Določeno mora biti tudi merilo</w:t>
                            </w:r>
                            <w:r w:rsidR="00B94874">
                              <w:rPr>
                                <w:b/>
                                <w:color w:val="7030A0"/>
                                <w:u w:val="single"/>
                              </w:rPr>
                              <w:t>.</w:t>
                            </w:r>
                            <w:r w:rsidR="00B20DE8" w:rsidRPr="00B20DE8">
                              <w:rPr>
                                <w:b/>
                                <w:color w:val="7030A0"/>
                                <w:u w:val="single"/>
                              </w:rPr>
                              <w:t xml:space="preserve"> </w:t>
                            </w:r>
                          </w:p>
                          <w:p w14:paraId="79DE9C05" w14:textId="2BE3F748" w:rsidR="00B20DE8" w:rsidRPr="00B20DE8" w:rsidRDefault="00B20DE8">
                            <w:pPr>
                              <w:rPr>
                                <w:color w:val="002060"/>
                              </w:rPr>
                            </w:pPr>
                            <w:r w:rsidRPr="00B20DE8">
                              <w:rPr>
                                <w:color w:val="002060"/>
                              </w:rPr>
                              <w:t>Npr. 1cm=10N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95CC" id="Polje z besedilom 55" o:spid="_x0000_s1055" type="#_x0000_t202" style="position:absolute;margin-left:48.35pt;margin-top:36.15pt;width:133.75pt;height:87.25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" strokeweight=".5pt">
                <v:textbox>
                  <w:txbxContent>
                    <w:p w14:paraId="0FFA07D9" w14:textId="053C4821" w:rsidR="009B1F49" w:rsidRPr="00B20DE8" w:rsidRDefault="009B1F49">
                      <w:pPr>
                        <w:rPr>
                          <w:b/>
                          <w:color w:val="7030A0"/>
                          <w:u w:val="single"/>
                        </w:rPr>
                      </w:pPr>
                      <w:r w:rsidRPr="00B20DE8">
                        <w:rPr>
                          <w:b/>
                          <w:color w:val="7030A0"/>
                          <w:u w:val="single"/>
                        </w:rPr>
                        <w:t>Določeno mora biti tudi merilo</w:t>
                      </w:r>
                      <w:r w:rsidR="00B94874">
                        <w:rPr>
                          <w:b/>
                          <w:color w:val="7030A0"/>
                          <w:u w:val="single"/>
                        </w:rPr>
                        <w:t>.</w:t>
                      </w:r>
                      <w:r w:rsidR="00B20DE8" w:rsidRPr="00B20DE8">
                        <w:rPr>
                          <w:b/>
                          <w:color w:val="7030A0"/>
                          <w:u w:val="single"/>
                        </w:rPr>
                        <w:t xml:space="preserve"> </w:t>
                      </w:r>
                    </w:p>
                    <w:p w14:paraId="79DE9C05" w14:textId="2BE3F748" w:rsidR="00B20DE8" w:rsidRPr="00B20DE8" w:rsidRDefault="00B20DE8">
                      <w:pPr>
                        <w:rPr>
                          <w:color w:val="002060"/>
                        </w:rPr>
                      </w:pPr>
                      <w:r w:rsidRPr="00B20DE8">
                        <w:rPr>
                          <w:color w:val="002060"/>
                        </w:rPr>
                        <w:t>Npr. 1cm=10N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97" behindDoc="0" locked="0" layoutInCell="1" allowOverlap="1" wp14:anchorId="0723844D" wp14:editId="374C9F4F">
            <wp:simplePos x="0" y="0"/>
            <wp:positionH relativeFrom="column">
              <wp:posOffset>2426277</wp:posOffset>
            </wp:positionH>
            <wp:positionV relativeFrom="paragraph">
              <wp:posOffset>385445</wp:posOffset>
            </wp:positionV>
            <wp:extent cx="4048827" cy="1693487"/>
            <wp:effectExtent l="0" t="0" r="0" b="2540"/>
            <wp:wrapTopAndBottom/>
            <wp:docPr id="53" name="Slika 53" descr="http://www.fizika.si/OS/testRaz8_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izika.si/OS/testRaz8_1-1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27" cy="16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71593" w14:textId="54EDC245" w:rsidR="000F0119" w:rsidRDefault="000F0119" w:rsidP="000F0119"/>
    <w:p w14:paraId="782D46D4" w14:textId="3FF7493B" w:rsidR="000F0119" w:rsidRDefault="000F0119" w:rsidP="000F0119"/>
    <w:p w14:paraId="218AF68A" w14:textId="241BFC11" w:rsidR="000F0119" w:rsidRDefault="0038687B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0FFB1094" wp14:editId="11887723">
                <wp:simplePos x="0" y="0"/>
                <wp:positionH relativeFrom="column">
                  <wp:posOffset>3638550</wp:posOffset>
                </wp:positionH>
                <wp:positionV relativeFrom="paragraph">
                  <wp:posOffset>83185</wp:posOffset>
                </wp:positionV>
                <wp:extent cx="2658110" cy="1077595"/>
                <wp:effectExtent l="0" t="0" r="27940" b="27305"/>
                <wp:wrapSquare wrapText="bothSides"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0775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F3466" w14:textId="43E8D82C" w:rsidR="00C4457B" w:rsidRPr="0038687B" w:rsidRDefault="00C4457B">
                            <w:pPr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38687B"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Prostorsko porazdeljene</w:t>
                            </w:r>
                            <w:r w:rsidRPr="0038687B">
                              <w:rPr>
                                <w:color w:val="C00000"/>
                                <w:sz w:val="36"/>
                                <w:szCs w:val="36"/>
                              </w:rPr>
                              <w:t xml:space="preserve"> sile</w:t>
                            </w:r>
                            <w:r w:rsidR="0067098C">
                              <w:rPr>
                                <w:color w:val="C00000"/>
                                <w:sz w:val="36"/>
                                <w:szCs w:val="36"/>
                              </w:rPr>
                              <w:t>(sile na daljavo)</w:t>
                            </w:r>
                            <w:r w:rsidRPr="0038687B">
                              <w:rPr>
                                <w:color w:val="C00000"/>
                                <w:sz w:val="36"/>
                                <w:szCs w:val="36"/>
                              </w:rPr>
                              <w:t xml:space="preserve"> rišemo </w:t>
                            </w:r>
                            <w:r w:rsidRPr="004743E6"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 xml:space="preserve">iz </w:t>
                            </w:r>
                            <w:r w:rsidR="0038687B" w:rsidRPr="004743E6"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težišča</w:t>
                            </w:r>
                            <w:r w:rsidR="00B94874">
                              <w:rPr>
                                <w:b/>
                                <w:color w:val="C0000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1094" id="Polje z besedilom 57" o:spid="_x0000_s1056" type="#_x0000_t202" style="position:absolute;margin-left:286.5pt;margin-top:6.55pt;width:209.3pt;height:84.85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" strokeweight=".5pt">
                <v:textbox>
                  <w:txbxContent>
                    <w:p w14:paraId="2A9F3466" w14:textId="43E8D82C" w:rsidR="00C4457B" w:rsidRPr="0038687B" w:rsidRDefault="00C4457B">
                      <w:pPr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38687B"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Prostorsko porazdeljene</w:t>
                      </w:r>
                      <w:r w:rsidRPr="0038687B">
                        <w:rPr>
                          <w:color w:val="C00000"/>
                          <w:sz w:val="36"/>
                          <w:szCs w:val="36"/>
                        </w:rPr>
                        <w:t xml:space="preserve"> sile</w:t>
                      </w:r>
                      <w:r w:rsidR="0067098C">
                        <w:rPr>
                          <w:color w:val="C00000"/>
                          <w:sz w:val="36"/>
                          <w:szCs w:val="36"/>
                        </w:rPr>
                        <w:t>(sile na daljavo)</w:t>
                      </w:r>
                      <w:r w:rsidRPr="0038687B">
                        <w:rPr>
                          <w:color w:val="C00000"/>
                          <w:sz w:val="36"/>
                          <w:szCs w:val="36"/>
                        </w:rPr>
                        <w:t xml:space="preserve"> rišemo </w:t>
                      </w:r>
                      <w:r w:rsidRPr="004743E6"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 xml:space="preserve">iz </w:t>
                      </w:r>
                      <w:r w:rsidR="0038687B" w:rsidRPr="004743E6"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težišča</w:t>
                      </w:r>
                      <w:r w:rsidR="00B94874">
                        <w:rPr>
                          <w:b/>
                          <w:color w:val="C00000"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457B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018AE0D6" wp14:editId="3B4F4099">
                <wp:simplePos x="0" y="0"/>
                <wp:positionH relativeFrom="column">
                  <wp:posOffset>56515</wp:posOffset>
                </wp:positionH>
                <wp:positionV relativeFrom="paragraph">
                  <wp:posOffset>86360</wp:posOffset>
                </wp:positionV>
                <wp:extent cx="2658110" cy="1270000"/>
                <wp:effectExtent l="0" t="0" r="27940" b="27940"/>
                <wp:wrapSquare wrapText="bothSides"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DFD25" w14:textId="675F75A6" w:rsidR="00B028AC" w:rsidRPr="004743E6" w:rsidRDefault="00B028AC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8687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Ploskovno porazdeljene</w:t>
                            </w:r>
                            <w:r w:rsidRPr="0038687B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sile rišemo</w:t>
                            </w:r>
                            <w:r w:rsidR="00C4457B" w:rsidRPr="0038687B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4457B" w:rsidRPr="004743E6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iz središča stične ploskve</w:t>
                            </w:r>
                            <w:r w:rsidR="0038687B" w:rsidRPr="004743E6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AE0D6" id="Polje z besedilom 56" o:spid="_x0000_s1057" type="#_x0000_t202" style="position:absolute;margin-left:4.45pt;margin-top:6.8pt;width:209.3pt;height:100pt;z-index:2516583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" strokeweight=".5pt">
                <v:textbox style="mso-fit-shape-to-text:t">
                  <w:txbxContent>
                    <w:p w14:paraId="351DFD25" w14:textId="675F75A6" w:rsidR="00B028AC" w:rsidRPr="004743E6" w:rsidRDefault="00B028AC">
                      <w:pPr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38687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Ploskovno porazdeljene</w:t>
                      </w:r>
                      <w:r w:rsidRPr="0038687B">
                        <w:rPr>
                          <w:color w:val="00B050"/>
                          <w:sz w:val="36"/>
                          <w:szCs w:val="36"/>
                        </w:rPr>
                        <w:t xml:space="preserve"> sile rišemo</w:t>
                      </w:r>
                      <w:r w:rsidR="00C4457B" w:rsidRPr="0038687B">
                        <w:rPr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C4457B" w:rsidRPr="004743E6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iz središča stične ploskve</w:t>
                      </w:r>
                      <w:r w:rsidR="0038687B" w:rsidRPr="004743E6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4E9EA2" w14:textId="7705EF06" w:rsidR="000F0119" w:rsidRDefault="000F0119" w:rsidP="000F0119"/>
    <w:p w14:paraId="742E48F2" w14:textId="75D51816" w:rsidR="000F0119" w:rsidRDefault="000F0119" w:rsidP="000F0119"/>
    <w:p w14:paraId="227FEB0F" w14:textId="581DEE40" w:rsidR="000F0119" w:rsidRDefault="00C44025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02" behindDoc="0" locked="0" layoutInCell="1" allowOverlap="1" wp14:anchorId="49ED78A2" wp14:editId="6A6E00FA">
            <wp:simplePos x="0" y="0"/>
            <wp:positionH relativeFrom="column">
              <wp:posOffset>4450466</wp:posOffset>
            </wp:positionH>
            <wp:positionV relativeFrom="paragraph">
              <wp:posOffset>393322</wp:posOffset>
            </wp:positionV>
            <wp:extent cx="1592789" cy="2916914"/>
            <wp:effectExtent l="0" t="0" r="7620" b="0"/>
            <wp:wrapTopAndBottom/>
            <wp:docPr id="128" name="Slika 128" descr="Rezultat iskanja slik za risanje 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risanje si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60" cy="29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03" behindDoc="0" locked="0" layoutInCell="1" allowOverlap="1" wp14:anchorId="5083693E" wp14:editId="19285708">
            <wp:simplePos x="0" y="0"/>
            <wp:positionH relativeFrom="column">
              <wp:posOffset>-29226</wp:posOffset>
            </wp:positionH>
            <wp:positionV relativeFrom="paragraph">
              <wp:posOffset>543777</wp:posOffset>
            </wp:positionV>
            <wp:extent cx="3029060" cy="2361236"/>
            <wp:effectExtent l="0" t="0" r="0" b="1270"/>
            <wp:wrapTopAndBottom/>
            <wp:docPr id="130" name="Slika 130" descr="Rezultat iskanja slik za risanje 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risanje sil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60" cy="23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A3E66" w14:textId="3BE19500" w:rsidR="000F0119" w:rsidRDefault="000F0119" w:rsidP="000F0119"/>
    <w:p w14:paraId="7E53824A" w14:textId="59AEBA23" w:rsidR="000F0119" w:rsidRDefault="000F0119" w:rsidP="000F0119"/>
    <w:p w14:paraId="6881EF54" w14:textId="6A0DD187" w:rsidR="000F0119" w:rsidRPr="005229CF" w:rsidRDefault="005229CF" w:rsidP="005229CF">
      <w:pPr>
        <w:jc w:val="center"/>
        <w:rPr>
          <w:rFonts w:asciiTheme="majorHAnsi" w:hAnsiTheme="majorHAnsi" w:cstheme="majorHAnsi"/>
          <w:b/>
          <w:color w:val="000000" w:themeColor="text1"/>
          <w:sz w:val="44"/>
          <w:szCs w:val="44"/>
          <w:u w:val="single"/>
        </w:rPr>
      </w:pPr>
      <w:r w:rsidRPr="005229CF">
        <w:rPr>
          <w:rFonts w:asciiTheme="majorHAnsi" w:hAnsiTheme="majorHAnsi" w:cstheme="majorHAnsi"/>
          <w:b/>
          <w:color w:val="000000" w:themeColor="text1"/>
          <w:sz w:val="44"/>
          <w:szCs w:val="44"/>
          <w:u w:val="single"/>
        </w:rPr>
        <w:t>SESTAVLJANJE VPOREDNIH SIL</w:t>
      </w:r>
    </w:p>
    <w:p w14:paraId="3C3BFDF4" w14:textId="037DE589" w:rsidR="000F0119" w:rsidRDefault="000F0119" w:rsidP="000F0119"/>
    <w:p w14:paraId="5AE4BF40" w14:textId="288F20F5" w:rsidR="000F0119" w:rsidRDefault="003603BF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04" behindDoc="0" locked="0" layoutInCell="1" allowOverlap="1" wp14:anchorId="1245E6AC" wp14:editId="3B9F8A13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3962400" cy="1409700"/>
                <wp:effectExtent l="0" t="0" r="19050" b="19050"/>
                <wp:wrapSquare wrapText="bothSides"/>
                <wp:docPr id="133" name="Polje z besedilo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40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726D9" w14:textId="0E9A1FE6" w:rsidR="00B60795" w:rsidRDefault="00B60795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60795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Dve sil</w:t>
                            </w: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i</w:t>
                            </w:r>
                            <w:r w:rsidRPr="00B60795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, ki delujeta v </w:t>
                            </w:r>
                            <w:r w:rsidRPr="00B60795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isti smeri</w:t>
                            </w:r>
                            <w:r w:rsidRPr="00B60795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lahko </w:t>
                            </w:r>
                            <w:r w:rsidRPr="00B60795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nadomestimo z eno silo</w:t>
                            </w:r>
                            <w:r w:rsidRPr="00B60795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, ki je </w:t>
                            </w:r>
                            <w:r w:rsidRPr="00B60795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po velikosti enaka vsoti njunih sil.</w:t>
                            </w:r>
                          </w:p>
                          <w:p w14:paraId="2941A807" w14:textId="78D5C51D" w:rsidR="00B60795" w:rsidRPr="007B62DF" w:rsidRDefault="003E0727" w:rsidP="003603BF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F</w:t>
                            </w:r>
                            <w:r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  <w:vertAlign w:val="subscript"/>
                              </w:rPr>
                              <w:t>1</w:t>
                            </w:r>
                            <w:r w:rsidR="00421D31"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+</w:t>
                            </w:r>
                            <w:r w:rsidR="003603BF"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¸F</w:t>
                            </w:r>
                            <w:r w:rsidR="003603BF"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  <w:vertAlign w:val="subscript"/>
                              </w:rPr>
                              <w:t>2</w:t>
                            </w:r>
                            <w:r w:rsidR="00421D31"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=</w:t>
                            </w:r>
                            <w:r w:rsidR="003603BF" w:rsidRPr="007B62DF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E6AC" id="Polje z besedilom 133" o:spid="_x0000_s1058" type="#_x0000_t202" style="position:absolute;margin-left:27pt;margin-top:.75pt;width:312pt;height:111pt;z-index:2516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" strokeweight=".5pt">
                <v:textbox>
                  <w:txbxContent>
                    <w:p w14:paraId="578726D9" w14:textId="0E9A1FE6" w:rsidR="00B60795" w:rsidRDefault="00B60795">
                      <w:pP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B60795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Dve sil</w:t>
                      </w: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i</w:t>
                      </w:r>
                      <w:r w:rsidRPr="00B60795">
                        <w:rPr>
                          <w:color w:val="002060"/>
                          <w:sz w:val="32"/>
                          <w:szCs w:val="32"/>
                        </w:rPr>
                        <w:t xml:space="preserve">, ki delujeta v </w:t>
                      </w:r>
                      <w:r w:rsidRPr="00B60795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isti smeri</w:t>
                      </w:r>
                      <w:r w:rsidRPr="00B60795">
                        <w:rPr>
                          <w:color w:val="002060"/>
                          <w:sz w:val="32"/>
                          <w:szCs w:val="32"/>
                        </w:rPr>
                        <w:t xml:space="preserve"> lahko </w:t>
                      </w:r>
                      <w:r w:rsidRPr="00B60795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nadomestimo z eno silo</w:t>
                      </w:r>
                      <w:r w:rsidRPr="00B60795">
                        <w:rPr>
                          <w:color w:val="002060"/>
                          <w:sz w:val="32"/>
                          <w:szCs w:val="32"/>
                        </w:rPr>
                        <w:t xml:space="preserve">, ki je </w:t>
                      </w:r>
                      <w:r w:rsidRPr="00B60795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po velikosti enaka vsoti njunih sil.</w:t>
                      </w:r>
                    </w:p>
                    <w:p w14:paraId="2941A807" w14:textId="78D5C51D" w:rsidR="00B60795" w:rsidRPr="007B62DF" w:rsidRDefault="003E0727" w:rsidP="003603BF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7B62DF">
                        <w:rPr>
                          <w:b/>
                          <w:color w:val="C00000"/>
                          <w:sz w:val="44"/>
                          <w:szCs w:val="44"/>
                        </w:rPr>
                        <w:t>F</w:t>
                      </w:r>
                      <w:r w:rsidRPr="007B62DF">
                        <w:rPr>
                          <w:b/>
                          <w:color w:val="C00000"/>
                          <w:sz w:val="44"/>
                          <w:szCs w:val="44"/>
                          <w:vertAlign w:val="subscript"/>
                        </w:rPr>
                        <w:t>1</w:t>
                      </w:r>
                      <w:r w:rsidR="00421D31" w:rsidRPr="007B62DF">
                        <w:rPr>
                          <w:b/>
                          <w:color w:val="C00000"/>
                          <w:sz w:val="44"/>
                          <w:szCs w:val="44"/>
                        </w:rPr>
                        <w:t>+</w:t>
                      </w:r>
                      <w:r w:rsidR="003603BF" w:rsidRPr="007B62DF">
                        <w:rPr>
                          <w:b/>
                          <w:color w:val="C00000"/>
                          <w:sz w:val="44"/>
                          <w:szCs w:val="44"/>
                        </w:rPr>
                        <w:t>¸F</w:t>
                      </w:r>
                      <w:r w:rsidR="003603BF" w:rsidRPr="007B62DF">
                        <w:rPr>
                          <w:b/>
                          <w:color w:val="C00000"/>
                          <w:sz w:val="44"/>
                          <w:szCs w:val="44"/>
                          <w:vertAlign w:val="subscript"/>
                        </w:rPr>
                        <w:t>2</w:t>
                      </w:r>
                      <w:r w:rsidR="00421D31" w:rsidRPr="007B62DF">
                        <w:rPr>
                          <w:b/>
                          <w:color w:val="C00000"/>
                          <w:sz w:val="44"/>
                          <w:szCs w:val="44"/>
                        </w:rPr>
                        <w:t>=</w:t>
                      </w:r>
                      <w:r w:rsidR="003603BF" w:rsidRPr="007B62DF">
                        <w:rPr>
                          <w:b/>
                          <w:color w:val="C00000"/>
                          <w:sz w:val="44"/>
                          <w:szCs w:val="44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6DFFD2" w14:textId="01E069C5" w:rsidR="000F0119" w:rsidRDefault="000F0119" w:rsidP="000F0119"/>
    <w:p w14:paraId="45E8D6A8" w14:textId="1AC230B9" w:rsidR="000F0119" w:rsidRDefault="000F0119" w:rsidP="000F0119"/>
    <w:p w14:paraId="5EF79772" w14:textId="745F6ED5" w:rsidR="000F0119" w:rsidRDefault="000F0119" w:rsidP="000F0119"/>
    <w:p w14:paraId="0676F5FC" w14:textId="2D633EC8" w:rsidR="000F0119" w:rsidRDefault="001A5543" w:rsidP="000F0119"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6355845" wp14:editId="26116064">
                <wp:simplePos x="0" y="0"/>
                <wp:positionH relativeFrom="column">
                  <wp:posOffset>4572000</wp:posOffset>
                </wp:positionH>
                <wp:positionV relativeFrom="paragraph">
                  <wp:posOffset>2415540</wp:posOffset>
                </wp:positionV>
                <wp:extent cx="685800" cy="3429000"/>
                <wp:effectExtent l="76200" t="38100" r="19050" b="19050"/>
                <wp:wrapNone/>
                <wp:docPr id="157" name="Raven puščični povezovalni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4290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674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57" o:spid="_x0000_s1026" type="#_x0000_t32" style="position:absolute;margin-left:5in;margin-top:190.2pt;width:54pt;height:270pt;flip:x y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" strokecolor="#70ad47 [3209]">
                <v:stroke endarrow="open"/>
              </v:shape>
            </w:pict>
          </mc:Fallback>
        </mc:AlternateContent>
      </w:r>
      <w:r w:rsidR="00AE37D6"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2A4D9D16" wp14:editId="63E1F86D">
                <wp:simplePos x="0" y="0"/>
                <wp:positionH relativeFrom="column">
                  <wp:posOffset>5257800</wp:posOffset>
                </wp:positionH>
                <wp:positionV relativeFrom="paragraph">
                  <wp:posOffset>1786255</wp:posOffset>
                </wp:positionV>
                <wp:extent cx="409575" cy="333375"/>
                <wp:effectExtent l="0" t="0" r="9525" b="9525"/>
                <wp:wrapNone/>
                <wp:docPr id="139" name="Polje z besedilo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6E6C7" w14:textId="6F7A1E48" w:rsidR="00AE37D6" w:rsidRPr="008A279E" w:rsidRDefault="008A279E" w:rsidP="0078203F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A279E">
                              <w:rPr>
                                <w:i/>
                                <w:color w:val="C00000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9D16" id="Polje z besedilom 139" o:spid="_x0000_s1059" type="#_x0000_t202" style="position:absolute;margin-left:414pt;margin-top:140.65pt;width:32.25pt;height:26.2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" fillcolor="white [3201]" stroked="f" strokeweight=".5pt">
                <v:textbox>
                  <w:txbxContent>
                    <w:p w14:paraId="59C6E6C7" w14:textId="6F7A1E48" w:rsidR="00AE37D6" w:rsidRPr="008A279E" w:rsidRDefault="008A279E" w:rsidP="0078203F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8A279E">
                        <w:rPr>
                          <w:i/>
                          <w:color w:val="C00000"/>
                          <w:sz w:val="36"/>
                          <w:szCs w:val="3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BF2144"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5D3923C5" wp14:editId="529C7823">
                <wp:simplePos x="0" y="0"/>
                <wp:positionH relativeFrom="column">
                  <wp:posOffset>3696335</wp:posOffset>
                </wp:positionH>
                <wp:positionV relativeFrom="paragraph">
                  <wp:posOffset>2559685</wp:posOffset>
                </wp:positionV>
                <wp:extent cx="242570" cy="320675"/>
                <wp:effectExtent l="0" t="0" r="24130" b="22225"/>
                <wp:wrapNone/>
                <wp:docPr id="136" name="Raven puščični povezovalni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" cy="32067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DBA4" id="Raven puščični povezovalnik 136" o:spid="_x0000_s1026" type="#_x0000_t32" style="position:absolute;margin-left:291.05pt;margin-top:201.55pt;width:19.1pt;height:25.2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" strokecolor="#4472c4 [3204]" strokeweight=".5pt">
                <v:stroke joinstyle="miter"/>
              </v:shape>
            </w:pict>
          </mc:Fallback>
        </mc:AlternateContent>
      </w:r>
      <w:r w:rsidR="00BF2144"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4B88C37" wp14:editId="0238DA71">
                <wp:simplePos x="0" y="0"/>
                <wp:positionH relativeFrom="column">
                  <wp:posOffset>3890645</wp:posOffset>
                </wp:positionH>
                <wp:positionV relativeFrom="paragraph">
                  <wp:posOffset>954405</wp:posOffset>
                </wp:positionV>
                <wp:extent cx="2353310" cy="1925955"/>
                <wp:effectExtent l="0" t="38100" r="46990" b="17145"/>
                <wp:wrapNone/>
                <wp:docPr id="135" name="Raven puščični povezovalni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3310" cy="1925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4BE5E" id="Raven puščični povezovalnik 135" o:spid="_x0000_s1026" type="#_x0000_t32" style="position:absolute;margin-left:306.35pt;margin-top:75.15pt;width:185.3pt;height:151.65pt;flip:y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" strokecolor="#4472c4 [3204]" strokeweight=".5pt">
                <v:stroke endarrow="block" joinstyle="miter"/>
              </v:shape>
            </w:pict>
          </mc:Fallback>
        </mc:AlternateContent>
      </w:r>
      <w:r w:rsidR="00BF2144"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12E6BF20" wp14:editId="7848FD09">
                <wp:simplePos x="0" y="0"/>
                <wp:positionH relativeFrom="column">
                  <wp:posOffset>6001385</wp:posOffset>
                </wp:positionH>
                <wp:positionV relativeFrom="paragraph">
                  <wp:posOffset>681990</wp:posOffset>
                </wp:positionV>
                <wp:extent cx="242570" cy="320675"/>
                <wp:effectExtent l="0" t="0" r="24130" b="22225"/>
                <wp:wrapNone/>
                <wp:docPr id="138" name="Raven puščični povezovalni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" cy="32067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9839" id="Raven puščični povezovalnik 138" o:spid="_x0000_s1026" type="#_x0000_t32" style="position:absolute;margin-left:472.55pt;margin-top:53.7pt;width:19.1pt;height:25.2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" strokecolor="#4472c4 [3204]" strokeweight=".5pt">
                <v:stroke joinstyle="miter"/>
              </v:shape>
            </w:pict>
          </mc:Fallback>
        </mc:AlternateContent>
      </w:r>
      <w:r w:rsidR="003603BF"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05" behindDoc="0" locked="0" layoutInCell="1" allowOverlap="1" wp14:anchorId="784A8F71" wp14:editId="7D4FA008">
            <wp:simplePos x="0" y="0"/>
            <wp:positionH relativeFrom="column">
              <wp:posOffset>228600</wp:posOffset>
            </wp:positionH>
            <wp:positionV relativeFrom="paragraph">
              <wp:posOffset>441960</wp:posOffset>
            </wp:positionV>
            <wp:extent cx="6096000" cy="2381250"/>
            <wp:effectExtent l="0" t="0" r="0" b="0"/>
            <wp:wrapTopAndBottom/>
            <wp:docPr id="134" name="Slika 134" descr="https://si.openprof.com/ge/images/144/sila2_6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.openprof.com/ge/images/144/sila2_640_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79216" w14:textId="07DDB825" w:rsidR="000F0119" w:rsidRDefault="000F0119" w:rsidP="000F0119"/>
    <w:p w14:paraId="5D50FF69" w14:textId="79E46F07" w:rsidR="000F0119" w:rsidRDefault="00FF5040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0C2B936A" wp14:editId="2CE1BC2C">
                <wp:simplePos x="0" y="0"/>
                <wp:positionH relativeFrom="column">
                  <wp:posOffset>-152400</wp:posOffset>
                </wp:positionH>
                <wp:positionV relativeFrom="paragraph">
                  <wp:posOffset>7620</wp:posOffset>
                </wp:positionV>
                <wp:extent cx="1767840" cy="2089785"/>
                <wp:effectExtent l="0" t="0" r="22860" b="24765"/>
                <wp:wrapSquare wrapText="bothSides"/>
                <wp:docPr id="158" name="Polje z besedilo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089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E5726" w14:textId="77777777" w:rsidR="00FF5040" w:rsidRPr="00897C8E" w:rsidRDefault="00FF5040">
                            <w:pPr>
                              <w:rPr>
                                <w:color w:val="0070C0"/>
                              </w:rPr>
                            </w:pPr>
                            <w:r w:rsidRPr="00897C8E">
                              <w:rPr>
                                <w:color w:val="0070C0"/>
                              </w:rPr>
                              <w:t>Primer:</w:t>
                            </w:r>
                          </w:p>
                          <w:p w14:paraId="643C9B71" w14:textId="77777777" w:rsidR="00FF5040" w:rsidRPr="00897C8E" w:rsidRDefault="00AB6DFF">
                            <w:pPr>
                              <w:rPr>
                                <w:color w:val="0070C0"/>
                              </w:rPr>
                            </w:pPr>
                            <w:r w:rsidRPr="00897C8E">
                              <w:rPr>
                                <w:color w:val="0070C0"/>
                              </w:rPr>
                              <w:t xml:space="preserve"> F</w:t>
                            </w:r>
                            <w:r w:rsidRPr="00897C8E">
                              <w:rPr>
                                <w:color w:val="0070C0"/>
                                <w:vertAlign w:val="subscript"/>
                              </w:rPr>
                              <w:t xml:space="preserve">1 </w:t>
                            </w:r>
                            <w:r w:rsidRPr="00897C8E">
                              <w:rPr>
                                <w:color w:val="0070C0"/>
                              </w:rPr>
                              <w:t>=</w:t>
                            </w:r>
                            <w:r w:rsidR="00FF5040" w:rsidRPr="00897C8E">
                              <w:rPr>
                                <w:color w:val="0070C0"/>
                              </w:rPr>
                              <w:t xml:space="preserve"> 10N</w:t>
                            </w:r>
                          </w:p>
                          <w:p w14:paraId="1330A7FE" w14:textId="04241D10" w:rsidR="00FF5040" w:rsidRPr="00897C8E" w:rsidRDefault="00FF5040">
                            <w:pPr>
                              <w:rPr>
                                <w:color w:val="0070C0"/>
                              </w:rPr>
                            </w:pPr>
                            <w:r w:rsidRPr="00897C8E">
                              <w:rPr>
                                <w:color w:val="0070C0"/>
                              </w:rPr>
                              <w:t>F</w:t>
                            </w:r>
                            <w:r w:rsidRPr="00897C8E">
                              <w:rPr>
                                <w:color w:val="0070C0"/>
                                <w:vertAlign w:val="subscript"/>
                              </w:rPr>
                              <w:t xml:space="preserve">2 </w:t>
                            </w:r>
                            <w:r w:rsidRPr="00897C8E">
                              <w:rPr>
                                <w:color w:val="0070C0"/>
                              </w:rPr>
                              <w:t>= 15N</w:t>
                            </w:r>
                          </w:p>
                          <w:p w14:paraId="18E773F0" w14:textId="2F4F55D4" w:rsidR="008713BA" w:rsidRPr="00897C8E" w:rsidRDefault="00FF5040">
                            <w:pPr>
                              <w:rPr>
                                <w:color w:val="0070C0"/>
                                <w:vertAlign w:val="subscript"/>
                              </w:rPr>
                            </w:pPr>
                            <w:r w:rsidRPr="00897C8E">
                              <w:rPr>
                                <w:color w:val="0070C0"/>
                              </w:rPr>
                              <w:t>R = F</w:t>
                            </w:r>
                            <w:r w:rsidRPr="00897C8E">
                              <w:rPr>
                                <w:color w:val="0070C0"/>
                                <w:vertAlign w:val="subscript"/>
                              </w:rPr>
                              <w:t xml:space="preserve">1 </w:t>
                            </w:r>
                            <w:r w:rsidR="008713BA" w:rsidRPr="00897C8E">
                              <w:rPr>
                                <w:color w:val="0070C0"/>
                              </w:rPr>
                              <w:t>+ F</w:t>
                            </w:r>
                            <w:r w:rsidR="008713BA" w:rsidRPr="00897C8E">
                              <w:rPr>
                                <w:color w:val="0070C0"/>
                                <w:vertAlign w:val="subscript"/>
                              </w:rPr>
                              <w:t>2</w:t>
                            </w:r>
                          </w:p>
                          <w:p w14:paraId="596C0F59" w14:textId="2B5D776E" w:rsidR="008713BA" w:rsidRPr="00897C8E" w:rsidRDefault="008713BA">
                            <w:pPr>
                              <w:rPr>
                                <w:color w:val="0070C0"/>
                              </w:rPr>
                            </w:pPr>
                            <w:r w:rsidRPr="00897C8E">
                              <w:rPr>
                                <w:color w:val="0070C0"/>
                              </w:rPr>
                              <w:t xml:space="preserve">R = 10N </w:t>
                            </w:r>
                            <w:r w:rsidR="00897C8E" w:rsidRPr="00897C8E">
                              <w:rPr>
                                <w:color w:val="0070C0"/>
                              </w:rPr>
                              <w:t>+ 15N</w:t>
                            </w:r>
                          </w:p>
                          <w:p w14:paraId="2120FE39" w14:textId="742C9EC9" w:rsidR="00897C8E" w:rsidRPr="00897C8E" w:rsidRDefault="00897C8E">
                            <w:pPr>
                              <w:rPr>
                                <w:color w:val="0070C0"/>
                              </w:rPr>
                            </w:pPr>
                            <w:r w:rsidRPr="00897C8E">
                              <w:rPr>
                                <w:color w:val="0070C0"/>
                              </w:rPr>
                              <w:t>R = 25N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936A" id="Polje z besedilom 158" o:spid="_x0000_s1060" type="#_x0000_t202" style="position:absolute;margin-left:-12pt;margin-top:.6pt;width:139.2pt;height:164.55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" strokeweight=".5pt">
                <v:textbox>
                  <w:txbxContent>
                    <w:p w14:paraId="138E5726" w14:textId="77777777" w:rsidR="00FF5040" w:rsidRPr="00897C8E" w:rsidRDefault="00FF5040">
                      <w:pPr>
                        <w:rPr>
                          <w:color w:val="0070C0"/>
                        </w:rPr>
                      </w:pPr>
                      <w:r w:rsidRPr="00897C8E">
                        <w:rPr>
                          <w:color w:val="0070C0"/>
                        </w:rPr>
                        <w:t>Primer:</w:t>
                      </w:r>
                    </w:p>
                    <w:p w14:paraId="643C9B71" w14:textId="77777777" w:rsidR="00FF5040" w:rsidRPr="00897C8E" w:rsidRDefault="00AB6DFF">
                      <w:pPr>
                        <w:rPr>
                          <w:color w:val="0070C0"/>
                        </w:rPr>
                      </w:pPr>
                      <w:r w:rsidRPr="00897C8E">
                        <w:rPr>
                          <w:color w:val="0070C0"/>
                        </w:rPr>
                        <w:t xml:space="preserve"> F</w:t>
                      </w:r>
                      <w:r w:rsidRPr="00897C8E">
                        <w:rPr>
                          <w:color w:val="0070C0"/>
                          <w:vertAlign w:val="subscript"/>
                        </w:rPr>
                        <w:t xml:space="preserve">1 </w:t>
                      </w:r>
                      <w:r w:rsidRPr="00897C8E">
                        <w:rPr>
                          <w:color w:val="0070C0"/>
                        </w:rPr>
                        <w:t>=</w:t>
                      </w:r>
                      <w:r w:rsidR="00FF5040" w:rsidRPr="00897C8E">
                        <w:rPr>
                          <w:color w:val="0070C0"/>
                        </w:rPr>
                        <w:t xml:space="preserve"> 10N</w:t>
                      </w:r>
                    </w:p>
                    <w:p w14:paraId="1330A7FE" w14:textId="04241D10" w:rsidR="00FF5040" w:rsidRPr="00897C8E" w:rsidRDefault="00FF5040">
                      <w:pPr>
                        <w:rPr>
                          <w:color w:val="0070C0"/>
                        </w:rPr>
                      </w:pPr>
                      <w:r w:rsidRPr="00897C8E">
                        <w:rPr>
                          <w:color w:val="0070C0"/>
                        </w:rPr>
                        <w:t>F</w:t>
                      </w:r>
                      <w:r w:rsidRPr="00897C8E">
                        <w:rPr>
                          <w:color w:val="0070C0"/>
                          <w:vertAlign w:val="subscript"/>
                        </w:rPr>
                        <w:t xml:space="preserve">2 </w:t>
                      </w:r>
                      <w:r w:rsidRPr="00897C8E">
                        <w:rPr>
                          <w:color w:val="0070C0"/>
                        </w:rPr>
                        <w:t>= 15N</w:t>
                      </w:r>
                    </w:p>
                    <w:p w14:paraId="18E773F0" w14:textId="2F4F55D4" w:rsidR="008713BA" w:rsidRPr="00897C8E" w:rsidRDefault="00FF5040">
                      <w:pPr>
                        <w:rPr>
                          <w:color w:val="0070C0"/>
                          <w:vertAlign w:val="subscript"/>
                        </w:rPr>
                      </w:pPr>
                      <w:r w:rsidRPr="00897C8E">
                        <w:rPr>
                          <w:color w:val="0070C0"/>
                        </w:rPr>
                        <w:t>R = F</w:t>
                      </w:r>
                      <w:r w:rsidRPr="00897C8E">
                        <w:rPr>
                          <w:color w:val="0070C0"/>
                          <w:vertAlign w:val="subscript"/>
                        </w:rPr>
                        <w:t xml:space="preserve">1 </w:t>
                      </w:r>
                      <w:r w:rsidR="008713BA" w:rsidRPr="00897C8E">
                        <w:rPr>
                          <w:color w:val="0070C0"/>
                        </w:rPr>
                        <w:t>+ F</w:t>
                      </w:r>
                      <w:r w:rsidR="008713BA" w:rsidRPr="00897C8E">
                        <w:rPr>
                          <w:color w:val="0070C0"/>
                          <w:vertAlign w:val="subscript"/>
                        </w:rPr>
                        <w:t>2</w:t>
                      </w:r>
                    </w:p>
                    <w:p w14:paraId="596C0F59" w14:textId="2B5D776E" w:rsidR="008713BA" w:rsidRPr="00897C8E" w:rsidRDefault="008713BA">
                      <w:pPr>
                        <w:rPr>
                          <w:color w:val="0070C0"/>
                        </w:rPr>
                      </w:pPr>
                      <w:r w:rsidRPr="00897C8E">
                        <w:rPr>
                          <w:color w:val="0070C0"/>
                        </w:rPr>
                        <w:t xml:space="preserve">R = 10N </w:t>
                      </w:r>
                      <w:r w:rsidR="00897C8E" w:rsidRPr="00897C8E">
                        <w:rPr>
                          <w:color w:val="0070C0"/>
                        </w:rPr>
                        <w:t>+ 15N</w:t>
                      </w:r>
                    </w:p>
                    <w:p w14:paraId="2120FE39" w14:textId="742C9EC9" w:rsidR="00897C8E" w:rsidRPr="00897C8E" w:rsidRDefault="00897C8E">
                      <w:pPr>
                        <w:rPr>
                          <w:color w:val="0070C0"/>
                        </w:rPr>
                      </w:pPr>
                      <w:r w:rsidRPr="00897C8E">
                        <w:rPr>
                          <w:color w:val="0070C0"/>
                        </w:rPr>
                        <w:t>R = 25N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7404D8" w14:textId="20D99063" w:rsidR="000F0119" w:rsidRDefault="000F0119" w:rsidP="000F0119"/>
    <w:p w14:paraId="1ABF68BB" w14:textId="5584F7C9" w:rsidR="000F0119" w:rsidRDefault="00897C8E" w:rsidP="000F0119"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75F2DA87" wp14:editId="0783A4EE">
                <wp:simplePos x="0" y="0"/>
                <wp:positionH relativeFrom="column">
                  <wp:posOffset>-100330</wp:posOffset>
                </wp:positionH>
                <wp:positionV relativeFrom="paragraph">
                  <wp:posOffset>319405</wp:posOffset>
                </wp:positionV>
                <wp:extent cx="1584960" cy="45085"/>
                <wp:effectExtent l="0" t="0" r="34290" b="31115"/>
                <wp:wrapNone/>
                <wp:docPr id="159" name="Raven puščični povezovalni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4960" cy="45085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4145" id="Raven puščični povezovalnik 159" o:spid="_x0000_s1026" type="#_x0000_t32" style="position:absolute;margin-left:-7.9pt;margin-top:25.15pt;width:124.8pt;height:3.55pt;flip:y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" strokecolor="black [3200]" strokeweight="1pt">
                <v:stroke joinstyle="miter"/>
              </v:shape>
            </w:pict>
          </mc:Fallback>
        </mc:AlternateContent>
      </w:r>
    </w:p>
    <w:p w14:paraId="3C416849" w14:textId="664D50FD" w:rsidR="000F0119" w:rsidRDefault="000F0119" w:rsidP="000F0119"/>
    <w:p w14:paraId="34BDDB2E" w14:textId="188F7AA8" w:rsidR="000F0119" w:rsidRDefault="000F0119" w:rsidP="000F0119"/>
    <w:p w14:paraId="47423AD8" w14:textId="2B59E877" w:rsidR="000F0119" w:rsidRDefault="000F0119" w:rsidP="000F0119"/>
    <w:p w14:paraId="2E3C3544" w14:textId="6DDF3FD0" w:rsidR="000F0119" w:rsidRDefault="000F0119" w:rsidP="000F0119"/>
    <w:p w14:paraId="238D894A" w14:textId="4093CC72" w:rsidR="000F0119" w:rsidRDefault="000F0119" w:rsidP="000F0119"/>
    <w:p w14:paraId="6126A67F" w14:textId="289FFF68" w:rsidR="000F0119" w:rsidRDefault="002F73C7" w:rsidP="000F0119"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0" behindDoc="0" locked="0" layoutInCell="1" allowOverlap="1" wp14:anchorId="71DC2C20" wp14:editId="598EE502">
                <wp:simplePos x="0" y="0"/>
                <wp:positionH relativeFrom="column">
                  <wp:posOffset>3581400</wp:posOffset>
                </wp:positionH>
                <wp:positionV relativeFrom="paragraph">
                  <wp:posOffset>76835</wp:posOffset>
                </wp:positionV>
                <wp:extent cx="3314700" cy="1219200"/>
                <wp:effectExtent l="0" t="0" r="19050" b="19050"/>
                <wp:wrapSquare wrapText="bothSides"/>
                <wp:docPr id="156" name="Polje z besedilo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19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2F6DF" w14:textId="57F9290C" w:rsidR="00E06A53" w:rsidRPr="000B4B58" w:rsidRDefault="00E06A53">
                            <w:pPr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0B4B58">
                              <w:rPr>
                                <w:b/>
                                <w:color w:val="00B050"/>
                                <w:u w:val="single"/>
                              </w:rPr>
                              <w:t>Rezultanta je usmerjena daljica</w:t>
                            </w:r>
                            <w:r w:rsidR="000B4B58" w:rsidRPr="000B4B58">
                              <w:rPr>
                                <w:color w:val="00B050"/>
                                <w:u w:val="single"/>
                              </w:rPr>
                              <w:t xml:space="preserve">, </w:t>
                            </w:r>
                            <w:r w:rsidR="000B4B58" w:rsidRPr="00E60F15">
                              <w:rPr>
                                <w:b/>
                                <w:color w:val="00B050"/>
                                <w:u w:val="single"/>
                              </w:rPr>
                              <w:t>ki ima</w:t>
                            </w:r>
                            <w:r w:rsidR="000B4B58" w:rsidRPr="000B4B58">
                              <w:rPr>
                                <w:b/>
                                <w:color w:val="00B050"/>
                                <w:u w:val="single"/>
                              </w:rPr>
                              <w:t xml:space="preserve"> začetek v začetni točki prve sile in konec v končni točki druge sile.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2C20" id="Polje z besedilom 156" o:spid="_x0000_s1061" type="#_x0000_t202" style="position:absolute;margin-left:282pt;margin-top:6.05pt;width:261pt;height:96pt;z-index:2516583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" strokeweight=".5pt">
                <v:textbox>
                  <w:txbxContent>
                    <w:p w14:paraId="32D2F6DF" w14:textId="57F9290C" w:rsidR="00E06A53" w:rsidRPr="000B4B58" w:rsidRDefault="00E06A53">
                      <w:pPr>
                        <w:rPr>
                          <w:b/>
                          <w:color w:val="00B050"/>
                          <w:u w:val="single"/>
                        </w:rPr>
                      </w:pPr>
                      <w:r w:rsidRPr="000B4B58">
                        <w:rPr>
                          <w:b/>
                          <w:color w:val="00B050"/>
                          <w:u w:val="single"/>
                        </w:rPr>
                        <w:t>Rezultanta je usmerjena daljica</w:t>
                      </w:r>
                      <w:r w:rsidR="000B4B58" w:rsidRPr="000B4B58">
                        <w:rPr>
                          <w:color w:val="00B050"/>
                          <w:u w:val="single"/>
                        </w:rPr>
                        <w:t xml:space="preserve">, </w:t>
                      </w:r>
                      <w:r w:rsidR="000B4B58" w:rsidRPr="00E60F15">
                        <w:rPr>
                          <w:b/>
                          <w:color w:val="00B050"/>
                          <w:u w:val="single"/>
                        </w:rPr>
                        <w:t>ki ima</w:t>
                      </w:r>
                      <w:r w:rsidR="000B4B58" w:rsidRPr="000B4B58">
                        <w:rPr>
                          <w:b/>
                          <w:color w:val="00B050"/>
                          <w:u w:val="single"/>
                        </w:rPr>
                        <w:t xml:space="preserve"> začetek v začetni točki prve sile in konec v končni točki druge sile.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F5CDA5" w14:textId="515DFD67" w:rsidR="000F0119" w:rsidRDefault="000F0119" w:rsidP="000F0119"/>
    <w:p w14:paraId="5C0EA091" w14:textId="129FF48A" w:rsidR="000F0119" w:rsidRDefault="000F0119" w:rsidP="000F0119"/>
    <w:p w14:paraId="37F4A989" w14:textId="6309539D" w:rsidR="000F0119" w:rsidRDefault="000F0119" w:rsidP="000F0119"/>
    <w:p w14:paraId="2FD32916" w14:textId="0B5E4FCE" w:rsidR="00A0561C" w:rsidRDefault="00A0561C" w:rsidP="000F0119"/>
    <w:p w14:paraId="0159CCEF" w14:textId="627995C1" w:rsidR="00A0561C" w:rsidRPr="00AF4BB5" w:rsidRDefault="00AF4BB5" w:rsidP="00AF4BB5">
      <w:pPr>
        <w:jc w:val="center"/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 w:rsidRPr="00AF4BB5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t>NASPROTNI SILI</w:t>
      </w:r>
    </w:p>
    <w:p w14:paraId="1CAAF595" w14:textId="63D0A793" w:rsidR="00A0561C" w:rsidRDefault="00A0561C" w:rsidP="000F0119"/>
    <w:p w14:paraId="3039403A" w14:textId="0DDC3585" w:rsidR="00A0561C" w:rsidRDefault="00C4735B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6" behindDoc="0" locked="0" layoutInCell="1" allowOverlap="1" wp14:anchorId="1C1BD4D8" wp14:editId="4D36817A">
                <wp:simplePos x="0" y="0"/>
                <wp:positionH relativeFrom="column">
                  <wp:posOffset>19050</wp:posOffset>
                </wp:positionH>
                <wp:positionV relativeFrom="paragraph">
                  <wp:posOffset>66675</wp:posOffset>
                </wp:positionV>
                <wp:extent cx="3333750" cy="1085850"/>
                <wp:effectExtent l="0" t="0" r="19050" b="19050"/>
                <wp:wrapSquare wrapText="bothSides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85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93EC9" w14:textId="267730F8" w:rsidR="0043149A" w:rsidRPr="00C4735B" w:rsidRDefault="0043149A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4735B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Če sili delujeta </w:t>
                            </w:r>
                            <w:r w:rsidR="00C4735B" w:rsidRPr="00C4735B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v </w:t>
                            </w:r>
                            <w:r w:rsidR="00C4735B" w:rsidRPr="00C4735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nasprotnih smereh</w:t>
                            </w:r>
                            <w:r w:rsidR="00C4735B" w:rsidRPr="00C4735B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je </w:t>
                            </w:r>
                            <w:r w:rsidR="00C4735B" w:rsidRPr="00C4735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velikost rezultante</w:t>
                            </w:r>
                            <w:r w:rsidR="00C4735B" w:rsidRPr="00C4735B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enaka </w:t>
                            </w:r>
                            <w:r w:rsidR="00C4735B" w:rsidRPr="00C4735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razliki sil.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D4D8" id="Polje z besedilom 4" o:spid="_x0000_s1062" type="#_x0000_t202" style="position:absolute;margin-left:1.5pt;margin-top:5.25pt;width:262.5pt;height:85.5pt;z-index:2516583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" strokeweight=".5pt">
                <v:textbox>
                  <w:txbxContent>
                    <w:p w14:paraId="66993EC9" w14:textId="267730F8" w:rsidR="0043149A" w:rsidRPr="00C4735B" w:rsidRDefault="0043149A">
                      <w:pPr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C4735B">
                        <w:rPr>
                          <w:color w:val="00B050"/>
                          <w:sz w:val="36"/>
                          <w:szCs w:val="36"/>
                        </w:rPr>
                        <w:t xml:space="preserve">Če sili delujeta </w:t>
                      </w:r>
                      <w:r w:rsidR="00C4735B" w:rsidRPr="00C4735B">
                        <w:rPr>
                          <w:color w:val="00B050"/>
                          <w:sz w:val="36"/>
                          <w:szCs w:val="36"/>
                        </w:rPr>
                        <w:t xml:space="preserve">v </w:t>
                      </w:r>
                      <w:r w:rsidR="00C4735B" w:rsidRPr="00C4735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nasprotnih smereh</w:t>
                      </w:r>
                      <w:r w:rsidR="00C4735B" w:rsidRPr="00C4735B">
                        <w:rPr>
                          <w:color w:val="00B050"/>
                          <w:sz w:val="36"/>
                          <w:szCs w:val="36"/>
                        </w:rPr>
                        <w:t xml:space="preserve"> je </w:t>
                      </w:r>
                      <w:r w:rsidR="00C4735B" w:rsidRPr="00C4735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velikost rezultante</w:t>
                      </w:r>
                      <w:r w:rsidR="00C4735B" w:rsidRPr="00C4735B">
                        <w:rPr>
                          <w:color w:val="00B050"/>
                          <w:sz w:val="36"/>
                          <w:szCs w:val="36"/>
                        </w:rPr>
                        <w:t xml:space="preserve"> enaka </w:t>
                      </w:r>
                      <w:r w:rsidR="00C4735B" w:rsidRPr="00C4735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razliki sil.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F10E60" w14:textId="53FDEF14" w:rsidR="00A0561C" w:rsidRDefault="00BA6E95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9" behindDoc="0" locked="0" layoutInCell="1" allowOverlap="1" wp14:anchorId="05789EB1" wp14:editId="5B107D6F">
                <wp:simplePos x="0" y="0"/>
                <wp:positionH relativeFrom="column">
                  <wp:posOffset>3905250</wp:posOffset>
                </wp:positionH>
                <wp:positionV relativeFrom="paragraph">
                  <wp:posOffset>158750</wp:posOffset>
                </wp:positionV>
                <wp:extent cx="2209800" cy="876300"/>
                <wp:effectExtent l="0" t="0" r="19050" b="19050"/>
                <wp:wrapSquare wrapText="bothSides"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876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137F5" w14:textId="79DAD475" w:rsidR="00BA6E95" w:rsidRPr="00BA6E95" w:rsidRDefault="00BA6E95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A6E95">
                              <w:rPr>
                                <w:b/>
                                <w:color w:val="C00000"/>
                                <w:sz w:val="40"/>
                                <w:szCs w:val="40"/>
                                <w:u w:val="single"/>
                              </w:rPr>
                              <w:t>Rezultanta kaže v smeri večje sile.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89EB1" id="Polje z besedilom 8" o:spid="_x0000_s1063" type="#_x0000_t202" style="position:absolute;margin-left:307.5pt;margin-top:12.5pt;width:174pt;height:69pt;z-index:2516583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" strokeweight=".5pt">
                <v:textbox>
                  <w:txbxContent>
                    <w:p w14:paraId="563137F5" w14:textId="79DAD475" w:rsidR="00BA6E95" w:rsidRPr="00BA6E95" w:rsidRDefault="00BA6E95">
                      <w:pPr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</w:pPr>
                      <w:r w:rsidRPr="00BA6E95">
                        <w:rPr>
                          <w:b/>
                          <w:color w:val="C00000"/>
                          <w:sz w:val="40"/>
                          <w:szCs w:val="40"/>
                          <w:u w:val="single"/>
                        </w:rPr>
                        <w:t>Rezultanta kaže v smeri večje sile.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C081D" w14:textId="2ED62CF8" w:rsidR="00A0561C" w:rsidRDefault="00A0561C" w:rsidP="000F0119"/>
    <w:p w14:paraId="6BE8CFF0" w14:textId="77592ABE" w:rsidR="00A0561C" w:rsidRDefault="00A0561C" w:rsidP="000F0119"/>
    <w:p w14:paraId="34B8EFA0" w14:textId="40E41247" w:rsidR="00A0561C" w:rsidRDefault="00A0561C" w:rsidP="000F0119"/>
    <w:p w14:paraId="1E33822A" w14:textId="0074BDF0" w:rsidR="00A0561C" w:rsidRDefault="00A0561C" w:rsidP="000F0119"/>
    <w:p w14:paraId="7D81423B" w14:textId="32C9C0FF" w:rsidR="00A0561C" w:rsidRDefault="00BA6E95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17" behindDoc="0" locked="0" layoutInCell="1" allowOverlap="1" wp14:anchorId="6683B105" wp14:editId="2980A5A9">
            <wp:simplePos x="0" y="0"/>
            <wp:positionH relativeFrom="column">
              <wp:posOffset>476250</wp:posOffset>
            </wp:positionH>
            <wp:positionV relativeFrom="paragraph">
              <wp:posOffset>330200</wp:posOffset>
            </wp:positionV>
            <wp:extent cx="5219700" cy="2133600"/>
            <wp:effectExtent l="0" t="0" r="0" b="0"/>
            <wp:wrapTopAndBottom/>
            <wp:docPr id="5" name="Slika 5" descr="Rezultat iskanja slik za OPPOSITE FO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OPPOSITE FORCES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51CCE" w14:textId="018AB356" w:rsidR="00A0561C" w:rsidRDefault="00A0561C" w:rsidP="000F0119"/>
    <w:p w14:paraId="43624738" w14:textId="411AAEDC" w:rsidR="00A0561C" w:rsidRDefault="00BA6E95" w:rsidP="000F0119"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18" behindDoc="0" locked="0" layoutInCell="1" allowOverlap="1" wp14:anchorId="124F1BEB" wp14:editId="50EDC8D3">
                <wp:simplePos x="0" y="0"/>
                <wp:positionH relativeFrom="column">
                  <wp:posOffset>2038350</wp:posOffset>
                </wp:positionH>
                <wp:positionV relativeFrom="paragraph">
                  <wp:posOffset>122555</wp:posOffset>
                </wp:positionV>
                <wp:extent cx="2457450" cy="3276600"/>
                <wp:effectExtent l="0" t="0" r="19050" b="19050"/>
                <wp:wrapSquare wrapText="bothSides"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276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CC764" w14:textId="0BF3179D" w:rsidR="00254FFC" w:rsidRPr="00254FFC" w:rsidRDefault="00254FFC">
                            <w:pPr>
                              <w:rPr>
                                <w:color w:val="7B7B7B" w:themeColor="accent3" w:themeShade="BF"/>
                                <w:sz w:val="44"/>
                                <w:szCs w:val="44"/>
                              </w:rPr>
                            </w:pPr>
                            <w:r w:rsidRPr="00254FFC">
                              <w:rPr>
                                <w:color w:val="7B7B7B" w:themeColor="accent3" w:themeShade="BF"/>
                                <w:sz w:val="44"/>
                                <w:szCs w:val="44"/>
                              </w:rPr>
                              <w:t>Primer</w:t>
                            </w:r>
                            <w:r w:rsidR="00E42FDE">
                              <w:rPr>
                                <w:color w:val="7B7B7B" w:themeColor="accent3" w:themeShade="BF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512BBA0B" w14:textId="007ED4F2" w:rsidR="009E043F" w:rsidRDefault="009E043F">
                            <w:pPr>
                              <w:rPr>
                                <w:color w:val="7030A0"/>
                                <w:sz w:val="44"/>
                                <w:szCs w:val="44"/>
                                <w:vertAlign w:val="subscript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R = F</w:t>
                            </w:r>
                            <w:r w:rsidR="00254FFC">
                              <w:rPr>
                                <w:color w:val="7030A0"/>
                                <w:sz w:val="44"/>
                                <w:szCs w:val="44"/>
                                <w:vertAlign w:val="subscript"/>
                              </w:rPr>
                              <w:t xml:space="preserve">2 </w:t>
                            </w:r>
                            <w:r w:rsidR="00254FFC">
                              <w:rPr>
                                <w:color w:val="7030A0"/>
                                <w:sz w:val="44"/>
                                <w:szCs w:val="44"/>
                              </w:rPr>
                              <w:t>– F</w:t>
                            </w:r>
                            <w:r w:rsidR="00254FFC">
                              <w:rPr>
                                <w:color w:val="7030A0"/>
                                <w:sz w:val="44"/>
                                <w:szCs w:val="44"/>
                                <w:vertAlign w:val="subscript"/>
                              </w:rPr>
                              <w:t>1</w:t>
                            </w:r>
                          </w:p>
                          <w:p w14:paraId="4864AB03" w14:textId="7706D216" w:rsidR="00254FFC" w:rsidRDefault="00254FFC">
                            <w:pPr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R = 2500N – 2200N</w:t>
                            </w:r>
                          </w:p>
                          <w:p w14:paraId="101132FF" w14:textId="30866D70" w:rsidR="00254FFC" w:rsidRDefault="00A817F2">
                            <w:pPr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R = 300N</w:t>
                            </w:r>
                          </w:p>
                          <w:p w14:paraId="0CDD002E" w14:textId="075366E4" w:rsidR="00A817F2" w:rsidRPr="00E42FDE" w:rsidRDefault="00A817F2">
                            <w:pPr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Sila bo u</w:t>
                            </w:r>
                            <w:r w:rsidR="00E42FDE">
                              <w:rPr>
                                <w:color w:val="7030A0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merj</w:t>
                            </w:r>
                            <w:r w:rsidR="00E42FDE">
                              <w:rPr>
                                <w:color w:val="7030A0"/>
                                <w:sz w:val="44"/>
                                <w:szCs w:val="44"/>
                              </w:rPr>
                              <w:t>ena v smer F</w:t>
                            </w:r>
                            <w:r w:rsidR="00E42FDE">
                              <w:rPr>
                                <w:color w:val="7030A0"/>
                                <w:sz w:val="44"/>
                                <w:szCs w:val="44"/>
                                <w:vertAlign w:val="subscript"/>
                              </w:rPr>
                              <w:t xml:space="preserve">2 </w:t>
                            </w:r>
                            <w:r w:rsidR="00E42FDE">
                              <w:rPr>
                                <w:color w:val="7030A0"/>
                                <w:sz w:val="44"/>
                                <w:szCs w:val="44"/>
                              </w:rPr>
                              <w:t>(ker je večja od F</w:t>
                            </w:r>
                            <w:r w:rsidR="00E42FDE">
                              <w:rPr>
                                <w:color w:val="7030A0"/>
                                <w:sz w:val="44"/>
                                <w:szCs w:val="44"/>
                                <w:vertAlign w:val="subscript"/>
                              </w:rPr>
                              <w:t>1</w:t>
                            </w:r>
                            <w:r w:rsidR="00E42FDE">
                              <w:rPr>
                                <w:color w:val="7030A0"/>
                                <w:sz w:val="44"/>
                                <w:szCs w:val="4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1BEB" id="Polje z besedilom 7" o:spid="_x0000_s1064" type="#_x0000_t202" style="position:absolute;margin-left:160.5pt;margin-top:9.65pt;width:193.5pt;height:258pt;z-index:2516583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" strokeweight=".5pt">
                <v:textbox>
                  <w:txbxContent>
                    <w:p w14:paraId="59ACC764" w14:textId="0BF3179D" w:rsidR="00254FFC" w:rsidRPr="00254FFC" w:rsidRDefault="00254FFC">
                      <w:pPr>
                        <w:rPr>
                          <w:color w:val="7B7B7B" w:themeColor="accent3" w:themeShade="BF"/>
                          <w:sz w:val="44"/>
                          <w:szCs w:val="44"/>
                        </w:rPr>
                      </w:pPr>
                      <w:r w:rsidRPr="00254FFC">
                        <w:rPr>
                          <w:color w:val="7B7B7B" w:themeColor="accent3" w:themeShade="BF"/>
                          <w:sz w:val="44"/>
                          <w:szCs w:val="44"/>
                        </w:rPr>
                        <w:t>Primer</w:t>
                      </w:r>
                      <w:r w:rsidR="00E42FDE">
                        <w:rPr>
                          <w:color w:val="7B7B7B" w:themeColor="accent3" w:themeShade="BF"/>
                          <w:sz w:val="44"/>
                          <w:szCs w:val="44"/>
                        </w:rPr>
                        <w:t>:</w:t>
                      </w:r>
                    </w:p>
                    <w:p w14:paraId="512BBA0B" w14:textId="007ED4F2" w:rsidR="009E043F" w:rsidRDefault="009E043F">
                      <w:pPr>
                        <w:rPr>
                          <w:color w:val="7030A0"/>
                          <w:sz w:val="44"/>
                          <w:szCs w:val="44"/>
                          <w:vertAlign w:val="subscript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R = F</w:t>
                      </w:r>
                      <w:r w:rsidR="00254FFC">
                        <w:rPr>
                          <w:color w:val="7030A0"/>
                          <w:sz w:val="44"/>
                          <w:szCs w:val="44"/>
                          <w:vertAlign w:val="subscript"/>
                        </w:rPr>
                        <w:t xml:space="preserve">2 </w:t>
                      </w:r>
                      <w:r w:rsidR="00254FFC">
                        <w:rPr>
                          <w:color w:val="7030A0"/>
                          <w:sz w:val="44"/>
                          <w:szCs w:val="44"/>
                        </w:rPr>
                        <w:t>– F</w:t>
                      </w:r>
                      <w:r w:rsidR="00254FFC">
                        <w:rPr>
                          <w:color w:val="7030A0"/>
                          <w:sz w:val="44"/>
                          <w:szCs w:val="44"/>
                          <w:vertAlign w:val="subscript"/>
                        </w:rPr>
                        <w:t>1</w:t>
                      </w:r>
                    </w:p>
                    <w:p w14:paraId="4864AB03" w14:textId="7706D216" w:rsidR="00254FFC" w:rsidRDefault="00254FFC">
                      <w:pPr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R = 2500N – 2200N</w:t>
                      </w:r>
                    </w:p>
                    <w:p w14:paraId="101132FF" w14:textId="30866D70" w:rsidR="00254FFC" w:rsidRDefault="00A817F2">
                      <w:pPr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R = 300N</w:t>
                      </w:r>
                    </w:p>
                    <w:p w14:paraId="0CDD002E" w14:textId="075366E4" w:rsidR="00A817F2" w:rsidRPr="00E42FDE" w:rsidRDefault="00A817F2">
                      <w:pPr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Sila bo u</w:t>
                      </w:r>
                      <w:r w:rsidR="00E42FDE">
                        <w:rPr>
                          <w:color w:val="7030A0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color w:val="7030A0"/>
                          <w:sz w:val="44"/>
                          <w:szCs w:val="44"/>
                        </w:rPr>
                        <w:t>merj</w:t>
                      </w:r>
                      <w:r w:rsidR="00E42FDE">
                        <w:rPr>
                          <w:color w:val="7030A0"/>
                          <w:sz w:val="44"/>
                          <w:szCs w:val="44"/>
                        </w:rPr>
                        <w:t>ena v smer F</w:t>
                      </w:r>
                      <w:r w:rsidR="00E42FDE">
                        <w:rPr>
                          <w:color w:val="7030A0"/>
                          <w:sz w:val="44"/>
                          <w:szCs w:val="44"/>
                          <w:vertAlign w:val="subscript"/>
                        </w:rPr>
                        <w:t xml:space="preserve">2 </w:t>
                      </w:r>
                      <w:r w:rsidR="00E42FDE">
                        <w:rPr>
                          <w:color w:val="7030A0"/>
                          <w:sz w:val="44"/>
                          <w:szCs w:val="44"/>
                        </w:rPr>
                        <w:t>(ker je večja od F</w:t>
                      </w:r>
                      <w:r w:rsidR="00E42FDE">
                        <w:rPr>
                          <w:color w:val="7030A0"/>
                          <w:sz w:val="44"/>
                          <w:szCs w:val="44"/>
                          <w:vertAlign w:val="subscript"/>
                        </w:rPr>
                        <w:t>1</w:t>
                      </w:r>
                      <w:r w:rsidR="00E42FDE">
                        <w:rPr>
                          <w:color w:val="7030A0"/>
                          <w:sz w:val="44"/>
                          <w:szCs w:val="44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F50953" w14:textId="77777777" w:rsidR="00A0561C" w:rsidRDefault="00A0561C" w:rsidP="000F0119"/>
    <w:p w14:paraId="3FE46CF5" w14:textId="5749A314" w:rsidR="00A0561C" w:rsidRDefault="00A0561C" w:rsidP="000F0119"/>
    <w:p w14:paraId="4A75B707" w14:textId="1BCC465C" w:rsidR="00A0561C" w:rsidRDefault="00A0561C" w:rsidP="000F0119"/>
    <w:p w14:paraId="0A50A3F6" w14:textId="77777777" w:rsidR="00A0561C" w:rsidRDefault="00A0561C" w:rsidP="000F0119"/>
    <w:p w14:paraId="0B9CDC82" w14:textId="77777777" w:rsidR="00A0561C" w:rsidRDefault="00A0561C" w:rsidP="000F0119"/>
    <w:p w14:paraId="5D6D351B" w14:textId="77777777" w:rsidR="00A0561C" w:rsidRDefault="00A0561C" w:rsidP="000F0119"/>
    <w:p w14:paraId="02FB9E2B" w14:textId="77777777" w:rsidR="00A0561C" w:rsidRDefault="00A0561C" w:rsidP="000F0119"/>
    <w:p w14:paraId="3A901B21" w14:textId="77777777" w:rsidR="00A0561C" w:rsidRDefault="00A0561C" w:rsidP="000F0119"/>
    <w:p w14:paraId="13D7CF7A" w14:textId="77777777" w:rsidR="00A0561C" w:rsidRDefault="00A0561C" w:rsidP="000F0119"/>
    <w:p w14:paraId="38C0A464" w14:textId="77777777" w:rsidR="00A0561C" w:rsidRDefault="00A0561C" w:rsidP="000F0119"/>
    <w:p w14:paraId="69C63907" w14:textId="77777777" w:rsidR="00A0561C" w:rsidRDefault="00A0561C" w:rsidP="000F0119"/>
    <w:p w14:paraId="3842FCA4" w14:textId="7A13EB6E" w:rsidR="00A0561C" w:rsidRPr="004E7996" w:rsidRDefault="006C32C7" w:rsidP="006C32C7">
      <w:pPr>
        <w:jc w:val="center"/>
        <w:rPr>
          <w:rFonts w:asciiTheme="majorHAnsi" w:hAnsiTheme="majorHAnsi" w:cstheme="majorHAnsi"/>
          <w:b/>
          <w:sz w:val="44"/>
          <w:szCs w:val="44"/>
          <w:u w:val="single"/>
        </w:rPr>
      </w:pPr>
      <w:r>
        <w:rPr>
          <w:rFonts w:asciiTheme="majorHAnsi" w:hAnsiTheme="majorHAnsi" w:cstheme="majorHAnsi"/>
          <w:b/>
          <w:sz w:val="44"/>
          <w:szCs w:val="44"/>
          <w:u w:val="single"/>
        </w:rPr>
        <w:t>SESTAVLJANJE VEČIH VZPOREDNIH SIL</w:t>
      </w:r>
    </w:p>
    <w:p w14:paraId="11C815A7" w14:textId="1309369F" w:rsidR="00A0561C" w:rsidRDefault="00A0561C" w:rsidP="000F0119"/>
    <w:p w14:paraId="3F792893" w14:textId="63812995" w:rsidR="00A0561C" w:rsidRDefault="00A97136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0" behindDoc="0" locked="0" layoutInCell="1" allowOverlap="1" wp14:anchorId="752D418D" wp14:editId="5DDCBD70">
                <wp:simplePos x="0" y="0"/>
                <wp:positionH relativeFrom="column">
                  <wp:posOffset>38100</wp:posOffset>
                </wp:positionH>
                <wp:positionV relativeFrom="paragraph">
                  <wp:posOffset>161925</wp:posOffset>
                </wp:positionV>
                <wp:extent cx="4305300" cy="1790700"/>
                <wp:effectExtent l="0" t="0" r="19050" b="19050"/>
                <wp:wrapSquare wrapText="bothSides"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790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A02F3" w14:textId="2BDBE779" w:rsidR="008B1537" w:rsidRPr="00A97136" w:rsidRDefault="008B1537" w:rsidP="00A97136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97136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Če sestavljamo več vzporednih sil</w:t>
                            </w:r>
                            <w:r w:rsidR="00A97136" w:rsidRPr="00A97136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je rezultanta vektor, ki ima </w:t>
                            </w:r>
                            <w:r w:rsidR="00A97136" w:rsidRPr="00A97136">
                              <w:rPr>
                                <w:b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začetek v začetku prve sile</w:t>
                            </w:r>
                            <w:r w:rsidR="00A97136" w:rsidRPr="00A97136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 xml:space="preserve"> in </w:t>
                            </w:r>
                            <w:r w:rsidR="00A97136" w:rsidRPr="00A97136">
                              <w:rPr>
                                <w:b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konec v krajišču zadnje sile.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418D" id="Polje z besedilom 9" o:spid="_x0000_s1065" type="#_x0000_t202" style="position:absolute;margin-left:3pt;margin-top:12.75pt;width:339pt;height:141pt;z-index:25165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" strokeweight=".5pt">
                <v:textbox>
                  <w:txbxContent>
                    <w:p w14:paraId="371A02F3" w14:textId="2BDBE779" w:rsidR="008B1537" w:rsidRPr="00A97136" w:rsidRDefault="008B1537" w:rsidP="00A97136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 w:rsidRPr="00A97136">
                        <w:rPr>
                          <w:b/>
                          <w:color w:val="00B050"/>
                          <w:sz w:val="40"/>
                          <w:szCs w:val="40"/>
                        </w:rPr>
                        <w:t>Če sestavljamo več vzporednih sil</w:t>
                      </w:r>
                      <w:r w:rsidR="00A97136" w:rsidRPr="00A97136">
                        <w:rPr>
                          <w:b/>
                          <w:color w:val="00B050"/>
                          <w:sz w:val="40"/>
                          <w:szCs w:val="40"/>
                        </w:rPr>
                        <w:t xml:space="preserve"> je rezultanta vektor, ki ima </w:t>
                      </w:r>
                      <w:r w:rsidR="00A97136" w:rsidRPr="00A97136">
                        <w:rPr>
                          <w:b/>
                          <w:color w:val="00B050"/>
                          <w:sz w:val="40"/>
                          <w:szCs w:val="40"/>
                          <w:u w:val="single"/>
                        </w:rPr>
                        <w:t>začetek v začetku prve sile</w:t>
                      </w:r>
                      <w:r w:rsidR="00A97136" w:rsidRPr="00A97136">
                        <w:rPr>
                          <w:b/>
                          <w:color w:val="00B050"/>
                          <w:sz w:val="40"/>
                          <w:szCs w:val="40"/>
                        </w:rPr>
                        <w:t xml:space="preserve"> in </w:t>
                      </w:r>
                      <w:r w:rsidR="00A97136" w:rsidRPr="00A97136">
                        <w:rPr>
                          <w:b/>
                          <w:color w:val="00B050"/>
                          <w:sz w:val="40"/>
                          <w:szCs w:val="40"/>
                          <w:u w:val="single"/>
                        </w:rPr>
                        <w:t>konec v krajišču zadnje sile.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623D51" w14:textId="7D364956" w:rsidR="00A0561C" w:rsidRDefault="00A0561C" w:rsidP="000F0119"/>
    <w:p w14:paraId="2F8764CB" w14:textId="77777777" w:rsidR="00A0561C" w:rsidRDefault="00A0561C" w:rsidP="000F0119"/>
    <w:p w14:paraId="658035A6" w14:textId="77777777" w:rsidR="00A0561C" w:rsidRDefault="00A0561C" w:rsidP="000F0119"/>
    <w:p w14:paraId="4E33D31F" w14:textId="77777777" w:rsidR="00A0561C" w:rsidRDefault="00A0561C" w:rsidP="000F0119"/>
    <w:p w14:paraId="4A057BB7" w14:textId="77777777" w:rsidR="00A0561C" w:rsidRDefault="00A0561C" w:rsidP="000F0119"/>
    <w:p w14:paraId="77C09448" w14:textId="39E10BB0" w:rsidR="00A0561C" w:rsidRDefault="00A0561C" w:rsidP="000F0119"/>
    <w:p w14:paraId="32F22549" w14:textId="32C57BC0" w:rsidR="00A0561C" w:rsidRDefault="00957A0B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21" behindDoc="0" locked="0" layoutInCell="1" allowOverlap="1" wp14:anchorId="19A3D7B5" wp14:editId="3559639A">
            <wp:simplePos x="0" y="0"/>
            <wp:positionH relativeFrom="column">
              <wp:posOffset>419100</wp:posOffset>
            </wp:positionH>
            <wp:positionV relativeFrom="paragraph">
              <wp:posOffset>375285</wp:posOffset>
            </wp:positionV>
            <wp:extent cx="6096000" cy="1143000"/>
            <wp:effectExtent l="0" t="0" r="0" b="0"/>
            <wp:wrapTopAndBottom/>
            <wp:docPr id="10" name="Slika 10" descr="https://si.openprof.com/ge/images/144/sila2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.openprof.com/ge/images/144/sila22_64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0B852" w14:textId="0B221FD7" w:rsidR="000F0119" w:rsidRDefault="000F0119" w:rsidP="000F0119"/>
    <w:p w14:paraId="0AE7C16B" w14:textId="1D467364" w:rsidR="000F0119" w:rsidRDefault="000F0119" w:rsidP="000F0119"/>
    <w:p w14:paraId="5B8C87A3" w14:textId="413521E9" w:rsidR="000F0119" w:rsidRDefault="000F0119" w:rsidP="000F0119"/>
    <w:p w14:paraId="2E6023B8" w14:textId="3F14D4C0" w:rsidR="000F0119" w:rsidRDefault="00957A0B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2" behindDoc="0" locked="0" layoutInCell="1" allowOverlap="1" wp14:anchorId="1D32938F" wp14:editId="58AE651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658110" cy="1270000"/>
                <wp:effectExtent l="0" t="0" r="27940" b="27940"/>
                <wp:wrapSquare wrapText="bothSides"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25A29" w14:textId="50FA0B58" w:rsidR="00957A0B" w:rsidRDefault="00957A0B">
                            <w:r>
                              <w:t>Primer:</w:t>
                            </w:r>
                          </w:p>
                          <w:p w14:paraId="7F952939" w14:textId="33BA57C5" w:rsidR="00957A0B" w:rsidRPr="007F1949" w:rsidRDefault="00957A0B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F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 xml:space="preserve">1 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= </w:t>
                            </w:r>
                            <w:r w:rsidR="009A3100"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4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0N</w:t>
                            </w:r>
                          </w:p>
                          <w:p w14:paraId="044A2DFD" w14:textId="31B73161" w:rsidR="009A3100" w:rsidRPr="007F1949" w:rsidRDefault="009A3100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F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>2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 = 20N</w:t>
                            </w:r>
                          </w:p>
                          <w:p w14:paraId="680E143A" w14:textId="22C9AD6E" w:rsidR="009A3100" w:rsidRPr="007F1949" w:rsidRDefault="009A3100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F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 xml:space="preserve">3 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= </w:t>
                            </w:r>
                            <w:r w:rsidR="00F27190"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30N</w:t>
                            </w:r>
                          </w:p>
                          <w:p w14:paraId="57EB3E81" w14:textId="4FEFF19C" w:rsidR="00F27190" w:rsidRPr="007F1949" w:rsidRDefault="00F27190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R = F</w:t>
                            </w: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 xml:space="preserve">1 </w:t>
                            </w:r>
                            <w:r w:rsidR="00EE154B"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+ F</w:t>
                            </w:r>
                            <w:r w:rsidR="00EE154B" w:rsidRPr="007F1949">
                              <w:rPr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 xml:space="preserve">2 </w:t>
                            </w:r>
                            <w:r w:rsidR="00EE154B"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– F</w:t>
                            </w:r>
                            <w:r w:rsidR="00EE154B" w:rsidRPr="007F1949">
                              <w:rPr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</w:p>
                          <w:p w14:paraId="52752083" w14:textId="3DF069FA" w:rsidR="00EE154B" w:rsidRPr="007F1949" w:rsidRDefault="00EE154B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 xml:space="preserve">R = </w:t>
                            </w:r>
                            <w:r w:rsidR="007F1949"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40N + 20N – 30N</w:t>
                            </w:r>
                          </w:p>
                          <w:p w14:paraId="331F49AF" w14:textId="3A860679" w:rsidR="007F1949" w:rsidRPr="007F1949" w:rsidRDefault="007F1949">
                            <w:pPr>
                              <w:rPr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F1949">
                              <w:rPr>
                                <w:color w:val="7030A0"/>
                                <w:sz w:val="36"/>
                                <w:szCs w:val="36"/>
                              </w:rPr>
                              <w:t>R = 30N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2938F" id="Polje z besedilom 11" o:spid="_x0000_s1066" type="#_x0000_t202" style="position:absolute;margin-left:0;margin-top:14.4pt;width:209.3pt;height:100pt;z-index:251658322;visibility:visible;mso-wrap-style:square;mso-width-percent: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" strokeweight=".5pt">
                <v:textbox style="mso-fit-shape-to-text:t">
                  <w:txbxContent>
                    <w:p w14:paraId="1FA25A29" w14:textId="50FA0B58" w:rsidR="00957A0B" w:rsidRDefault="00957A0B">
                      <w:r>
                        <w:t>Primer:</w:t>
                      </w:r>
                    </w:p>
                    <w:p w14:paraId="7F952939" w14:textId="33BA57C5" w:rsidR="00957A0B" w:rsidRPr="007F1949" w:rsidRDefault="00957A0B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>F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  <w:vertAlign w:val="subscript"/>
                        </w:rPr>
                        <w:t xml:space="preserve">1 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 xml:space="preserve">= </w:t>
                      </w:r>
                      <w:r w:rsidR="009A3100" w:rsidRPr="007F1949">
                        <w:rPr>
                          <w:color w:val="7030A0"/>
                          <w:sz w:val="36"/>
                          <w:szCs w:val="36"/>
                        </w:rPr>
                        <w:t>4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>0N</w:t>
                      </w:r>
                    </w:p>
                    <w:p w14:paraId="044A2DFD" w14:textId="31B73161" w:rsidR="009A3100" w:rsidRPr="007F1949" w:rsidRDefault="009A3100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>F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  <w:vertAlign w:val="subscript"/>
                        </w:rPr>
                        <w:t>2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 xml:space="preserve"> = 20N</w:t>
                      </w:r>
                    </w:p>
                    <w:p w14:paraId="680E143A" w14:textId="22C9AD6E" w:rsidR="009A3100" w:rsidRPr="007F1949" w:rsidRDefault="009A3100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>F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  <w:vertAlign w:val="subscript"/>
                        </w:rPr>
                        <w:t xml:space="preserve">3 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 xml:space="preserve">= </w:t>
                      </w:r>
                      <w:r w:rsidR="00F27190" w:rsidRPr="007F1949">
                        <w:rPr>
                          <w:color w:val="7030A0"/>
                          <w:sz w:val="36"/>
                          <w:szCs w:val="36"/>
                        </w:rPr>
                        <w:t>30N</w:t>
                      </w:r>
                    </w:p>
                    <w:p w14:paraId="57EB3E81" w14:textId="4FEFF19C" w:rsidR="00F27190" w:rsidRPr="007F1949" w:rsidRDefault="00F27190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>R = F</w:t>
                      </w:r>
                      <w:r w:rsidRPr="007F1949">
                        <w:rPr>
                          <w:color w:val="7030A0"/>
                          <w:sz w:val="36"/>
                          <w:szCs w:val="36"/>
                          <w:vertAlign w:val="subscript"/>
                        </w:rPr>
                        <w:t xml:space="preserve">1 </w:t>
                      </w:r>
                      <w:r w:rsidR="00EE154B" w:rsidRPr="007F1949">
                        <w:rPr>
                          <w:color w:val="7030A0"/>
                          <w:sz w:val="36"/>
                          <w:szCs w:val="36"/>
                        </w:rPr>
                        <w:t>+ F</w:t>
                      </w:r>
                      <w:r w:rsidR="00EE154B" w:rsidRPr="007F1949">
                        <w:rPr>
                          <w:color w:val="7030A0"/>
                          <w:sz w:val="36"/>
                          <w:szCs w:val="36"/>
                          <w:vertAlign w:val="subscript"/>
                        </w:rPr>
                        <w:t xml:space="preserve">2 </w:t>
                      </w:r>
                      <w:r w:rsidR="00EE154B" w:rsidRPr="007F1949">
                        <w:rPr>
                          <w:color w:val="7030A0"/>
                          <w:sz w:val="36"/>
                          <w:szCs w:val="36"/>
                        </w:rPr>
                        <w:t>– F</w:t>
                      </w:r>
                      <w:r w:rsidR="00EE154B" w:rsidRPr="007F1949">
                        <w:rPr>
                          <w:color w:val="7030A0"/>
                          <w:sz w:val="36"/>
                          <w:szCs w:val="36"/>
                          <w:vertAlign w:val="subscript"/>
                        </w:rPr>
                        <w:t>3</w:t>
                      </w:r>
                    </w:p>
                    <w:p w14:paraId="52752083" w14:textId="3DF069FA" w:rsidR="00EE154B" w:rsidRPr="007F1949" w:rsidRDefault="00EE154B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 xml:space="preserve">R = </w:t>
                      </w:r>
                      <w:r w:rsidR="007F1949" w:rsidRPr="007F1949">
                        <w:rPr>
                          <w:color w:val="7030A0"/>
                          <w:sz w:val="36"/>
                          <w:szCs w:val="36"/>
                        </w:rPr>
                        <w:t>40N + 20N – 30N</w:t>
                      </w:r>
                    </w:p>
                    <w:p w14:paraId="331F49AF" w14:textId="3A860679" w:rsidR="007F1949" w:rsidRPr="007F1949" w:rsidRDefault="007F1949">
                      <w:pPr>
                        <w:rPr>
                          <w:color w:val="7030A0"/>
                          <w:sz w:val="36"/>
                          <w:szCs w:val="36"/>
                        </w:rPr>
                      </w:pPr>
                      <w:r w:rsidRPr="007F1949">
                        <w:rPr>
                          <w:color w:val="7030A0"/>
                          <w:sz w:val="36"/>
                          <w:szCs w:val="36"/>
                        </w:rPr>
                        <w:t>R = 30N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3A1943" w14:textId="77777777" w:rsidR="000F0119" w:rsidRDefault="000F0119" w:rsidP="000F0119"/>
    <w:p w14:paraId="60F9216C" w14:textId="77777777" w:rsidR="000F0119" w:rsidRDefault="000F0119" w:rsidP="000F0119"/>
    <w:p w14:paraId="5AB8D408" w14:textId="77777777" w:rsidR="000F0119" w:rsidRDefault="000F0119" w:rsidP="000F0119"/>
    <w:p w14:paraId="22B1DA41" w14:textId="1AB52B09" w:rsidR="000F0119" w:rsidRDefault="000F0119" w:rsidP="000F0119"/>
    <w:p w14:paraId="0D795B80" w14:textId="77777777" w:rsidR="000F0119" w:rsidRDefault="000F0119" w:rsidP="000F0119"/>
    <w:p w14:paraId="4D2377D6" w14:textId="070CA2DD" w:rsidR="000F0119" w:rsidRDefault="000F0119" w:rsidP="000F0119"/>
    <w:p w14:paraId="57070A64" w14:textId="77777777" w:rsidR="000F0119" w:rsidRDefault="000F0119" w:rsidP="000F0119"/>
    <w:p w14:paraId="0D70D7F3" w14:textId="77777777" w:rsidR="000F0119" w:rsidRDefault="000F0119" w:rsidP="000F0119"/>
    <w:p w14:paraId="11D6972A" w14:textId="77777777" w:rsidR="000F0119" w:rsidRDefault="000F0119" w:rsidP="000F0119"/>
    <w:p w14:paraId="54FB07CB" w14:textId="72EDA1C5" w:rsidR="000F0119" w:rsidRDefault="000F0119" w:rsidP="000F0119"/>
    <w:p w14:paraId="55F26866" w14:textId="6CD63175" w:rsidR="000F0119" w:rsidRDefault="000F0119" w:rsidP="000F0119"/>
    <w:p w14:paraId="372579F6" w14:textId="1C36283F" w:rsidR="000F0119" w:rsidRPr="00931141" w:rsidRDefault="00931141" w:rsidP="00931141">
      <w:pPr>
        <w:jc w:val="center"/>
        <w:rPr>
          <w:rFonts w:asciiTheme="majorHAnsi" w:hAnsiTheme="majorHAnsi" w:cstheme="majorHAnsi"/>
          <w:b/>
          <w:sz w:val="44"/>
          <w:szCs w:val="44"/>
          <w:u w:val="single"/>
        </w:rPr>
      </w:pPr>
      <w:r w:rsidRPr="003F52C1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t>SESTAVLJANJE NEVZPOREDNIH SIL</w:t>
      </w:r>
    </w:p>
    <w:p w14:paraId="13D7E2C2" w14:textId="6AA00D6A" w:rsidR="007F1949" w:rsidRDefault="007F1949" w:rsidP="000F0119"/>
    <w:p w14:paraId="269981E9" w14:textId="31794E70" w:rsidR="007F1949" w:rsidRDefault="003F52C1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3" behindDoc="0" locked="0" layoutInCell="1" allowOverlap="1" wp14:anchorId="3D98BD6C" wp14:editId="7C93B45D">
                <wp:simplePos x="0" y="0"/>
                <wp:positionH relativeFrom="column">
                  <wp:posOffset>27710</wp:posOffset>
                </wp:positionH>
                <wp:positionV relativeFrom="paragraph">
                  <wp:posOffset>87284</wp:posOffset>
                </wp:positionV>
                <wp:extent cx="3865245" cy="1676400"/>
                <wp:effectExtent l="0" t="0" r="20955" b="19050"/>
                <wp:wrapSquare wrapText="bothSides"/>
                <wp:docPr id="137" name="Polje z besedilo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245" cy="1676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F1B86" w14:textId="54AF5477" w:rsidR="005B5B7A" w:rsidRPr="003F52C1" w:rsidRDefault="00431A6E">
                            <w:pPr>
                              <w:rPr>
                                <w:color w:val="002060"/>
                              </w:rPr>
                            </w:pPr>
                            <w:r w:rsidRPr="003F52C1">
                              <w:rPr>
                                <w:b/>
                                <w:color w:val="002060"/>
                                <w:u w:val="single"/>
                              </w:rPr>
                              <w:t>Velikost rezultante</w:t>
                            </w:r>
                            <w:r w:rsidRPr="003F52C1">
                              <w:rPr>
                                <w:color w:val="002060"/>
                              </w:rPr>
                              <w:t xml:space="preserve"> dveh nevzporednih sil je </w:t>
                            </w:r>
                            <w:r w:rsidRPr="003F52C1">
                              <w:rPr>
                                <w:b/>
                                <w:color w:val="002060"/>
                                <w:u w:val="single"/>
                              </w:rPr>
                              <w:t>odvisna od</w:t>
                            </w:r>
                          </w:p>
                          <w:p w14:paraId="58F57DA9" w14:textId="1EB86F2B" w:rsidR="00431A6E" w:rsidRPr="003F52C1" w:rsidRDefault="003F52C1" w:rsidP="00431A6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52C1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 xml:space="preserve">Njunih velikosti </w:t>
                            </w:r>
                          </w:p>
                          <w:p w14:paraId="70C6F31A" w14:textId="422A6AD9" w:rsidR="003F52C1" w:rsidRPr="003F52C1" w:rsidRDefault="003F52C1" w:rsidP="00431A6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F52C1">
                              <w:rPr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>Kota med njima oz. Njune medsebojne usmerjenosti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BD6C" id="Polje z besedilom 137" o:spid="_x0000_s1067" type="#_x0000_t202" style="position:absolute;margin-left:2.2pt;margin-top:6.85pt;width:304.35pt;height:132pt;z-index:2516583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" strokeweight=".5pt">
                <v:textbox>
                  <w:txbxContent>
                    <w:p w14:paraId="1A0F1B86" w14:textId="54AF5477" w:rsidR="005B5B7A" w:rsidRPr="003F52C1" w:rsidRDefault="00431A6E">
                      <w:pPr>
                        <w:rPr>
                          <w:color w:val="002060"/>
                        </w:rPr>
                      </w:pPr>
                      <w:r w:rsidRPr="003F52C1">
                        <w:rPr>
                          <w:b/>
                          <w:color w:val="002060"/>
                          <w:u w:val="single"/>
                        </w:rPr>
                        <w:t>Velikost rezultante</w:t>
                      </w:r>
                      <w:r w:rsidRPr="003F52C1">
                        <w:rPr>
                          <w:color w:val="002060"/>
                        </w:rPr>
                        <w:t xml:space="preserve"> dveh nevzporednih sil je </w:t>
                      </w:r>
                      <w:r w:rsidRPr="003F52C1">
                        <w:rPr>
                          <w:b/>
                          <w:color w:val="002060"/>
                          <w:u w:val="single"/>
                        </w:rPr>
                        <w:t>odvisna od</w:t>
                      </w:r>
                    </w:p>
                    <w:p w14:paraId="58F57DA9" w14:textId="1EB86F2B" w:rsidR="00431A6E" w:rsidRPr="003F52C1" w:rsidRDefault="003F52C1" w:rsidP="00431A6E">
                      <w:pPr>
                        <w:pStyle w:val="Odstavekseznama"/>
                        <w:numPr>
                          <w:ilvl w:val="0"/>
                          <w:numId w:val="13"/>
                        </w:numPr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3F52C1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 xml:space="preserve">Njunih velikosti </w:t>
                      </w:r>
                    </w:p>
                    <w:p w14:paraId="70C6F31A" w14:textId="422A6AD9" w:rsidR="003F52C1" w:rsidRPr="003F52C1" w:rsidRDefault="003F52C1" w:rsidP="00431A6E">
                      <w:pPr>
                        <w:pStyle w:val="Odstavekseznama"/>
                        <w:numPr>
                          <w:ilvl w:val="0"/>
                          <w:numId w:val="13"/>
                        </w:numPr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 w:rsidRPr="003F52C1">
                        <w:rPr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>Kota med njima oz. Njune medsebojne usmerjenosti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59E647" w14:textId="4A384584" w:rsidR="007F1949" w:rsidRDefault="007F1949" w:rsidP="000F0119"/>
    <w:p w14:paraId="63313C4E" w14:textId="5CA58283" w:rsidR="007F1949" w:rsidRDefault="007F1949" w:rsidP="000F0119"/>
    <w:p w14:paraId="51C1B1A4" w14:textId="1DC547E4" w:rsidR="007F1949" w:rsidRDefault="007F1949" w:rsidP="000F0119"/>
    <w:p w14:paraId="53602486" w14:textId="50407497" w:rsidR="007F1949" w:rsidRDefault="007F1949" w:rsidP="000F0119"/>
    <w:p w14:paraId="1C10B79E" w14:textId="574FA0B8" w:rsidR="007F1949" w:rsidRDefault="007F1949" w:rsidP="000F0119"/>
    <w:p w14:paraId="1B9B2B03" w14:textId="41317724" w:rsidR="007F1949" w:rsidRDefault="007F1949" w:rsidP="000F0119"/>
    <w:p w14:paraId="17B0DEA6" w14:textId="6C0B96FB" w:rsidR="007F1949" w:rsidRDefault="00ED56B9" w:rsidP="000F0119">
      <w:pPr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279" behindDoc="0" locked="0" layoutInCell="1" allowOverlap="1" wp14:anchorId="1D52B98A" wp14:editId="775AAD62">
            <wp:simplePos x="0" y="0"/>
            <wp:positionH relativeFrom="column">
              <wp:posOffset>23305</wp:posOffset>
            </wp:positionH>
            <wp:positionV relativeFrom="paragraph">
              <wp:posOffset>587375</wp:posOffset>
            </wp:positionV>
            <wp:extent cx="1859280" cy="1793875"/>
            <wp:effectExtent l="0" t="0" r="7620" b="0"/>
            <wp:wrapTopAndBottom/>
            <wp:docPr id="15" name="Slika 15" descr="Rezultat iskanja slik za vector phy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vector phy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9" r="55436"/>
                    <a:stretch/>
                  </pic:blipFill>
                  <pic:spPr bwMode="auto">
                    <a:xfrm>
                      <a:off x="0" y="0"/>
                      <a:ext cx="185928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24" behindDoc="0" locked="0" layoutInCell="1" allowOverlap="1" wp14:anchorId="45643B63" wp14:editId="0C8A4BB6">
            <wp:simplePos x="0" y="0"/>
            <wp:positionH relativeFrom="column">
              <wp:posOffset>-57935</wp:posOffset>
            </wp:positionH>
            <wp:positionV relativeFrom="paragraph">
              <wp:posOffset>2570480</wp:posOffset>
            </wp:positionV>
            <wp:extent cx="3415030" cy="1941830"/>
            <wp:effectExtent l="0" t="0" r="0" b="1270"/>
            <wp:wrapTopAndBottom/>
            <wp:docPr id="160" name="Slika 160" descr="Rezultat iskanja slik za vector phy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vector phy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10"/>
                    <a:stretch/>
                  </pic:blipFill>
                  <pic:spPr bwMode="auto">
                    <a:xfrm>
                      <a:off x="0" y="0"/>
                      <a:ext cx="34150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9" behindDoc="0" locked="0" layoutInCell="1" allowOverlap="1" wp14:anchorId="499C6B9B" wp14:editId="260CDC22">
                <wp:simplePos x="0" y="0"/>
                <wp:positionH relativeFrom="column">
                  <wp:posOffset>1985645</wp:posOffset>
                </wp:positionH>
                <wp:positionV relativeFrom="paragraph">
                  <wp:posOffset>2545689</wp:posOffset>
                </wp:positionV>
                <wp:extent cx="332105" cy="360045"/>
                <wp:effectExtent l="0" t="0" r="0" b="1905"/>
                <wp:wrapSquare wrapText="bothSides"/>
                <wp:docPr id="165" name="Polje z besedilo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360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D0CFF" w14:textId="3FC7E2E1" w:rsidR="00860D96" w:rsidRPr="00860D96" w:rsidRDefault="00860D96" w:rsidP="00860D9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60D96"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6B9B" id="Polje z besedilom 165" o:spid="_x0000_s1068" type="#_x0000_t202" style="position:absolute;margin-left:156.35pt;margin-top:200.45pt;width:26.15pt;height:28.35pt;z-index:2516583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" stroked="f" strokeweight=".5pt">
                <v:textbox>
                  <w:txbxContent>
                    <w:p w14:paraId="19FD0CFF" w14:textId="3FC7E2E1" w:rsidR="00860D96" w:rsidRPr="00860D96" w:rsidRDefault="00860D96" w:rsidP="00860D9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60D96">
                        <w:rPr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8" behindDoc="0" locked="0" layoutInCell="1" allowOverlap="1" wp14:anchorId="736E17E8" wp14:editId="26030FFB">
                <wp:simplePos x="0" y="0"/>
                <wp:positionH relativeFrom="column">
                  <wp:posOffset>-222865</wp:posOffset>
                </wp:positionH>
                <wp:positionV relativeFrom="paragraph">
                  <wp:posOffset>2476061</wp:posOffset>
                </wp:positionV>
                <wp:extent cx="276860" cy="332105"/>
                <wp:effectExtent l="0" t="0" r="8890" b="0"/>
                <wp:wrapSquare wrapText="bothSides"/>
                <wp:docPr id="164" name="Polje z besedilo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32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B6901" w14:textId="485E5336" w:rsidR="00CC62DB" w:rsidRPr="00CC62DB" w:rsidRDefault="00CC62DB" w:rsidP="00CC62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C62DB"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17E8" id="Polje z besedilom 164" o:spid="_x0000_s1069" type="#_x0000_t202" style="position:absolute;margin-left:-17.55pt;margin-top:194.95pt;width:21.8pt;height:26.15pt;z-index:251658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" stroked="f" strokeweight=".5pt">
                <v:textbox>
                  <w:txbxContent>
                    <w:p w14:paraId="48FB6901" w14:textId="485E5336" w:rsidR="00CC62DB" w:rsidRPr="00CC62DB" w:rsidRDefault="00CC62DB" w:rsidP="00CC62D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C62DB"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2DB"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7" behindDoc="0" locked="0" layoutInCell="1" allowOverlap="1" wp14:anchorId="2FA096A2" wp14:editId="56FDE05A">
                <wp:simplePos x="0" y="0"/>
                <wp:positionH relativeFrom="column">
                  <wp:posOffset>-249555</wp:posOffset>
                </wp:positionH>
                <wp:positionV relativeFrom="paragraph">
                  <wp:posOffset>485140</wp:posOffset>
                </wp:positionV>
                <wp:extent cx="304800" cy="394335"/>
                <wp:effectExtent l="0" t="0" r="0" b="5715"/>
                <wp:wrapSquare wrapText="bothSides"/>
                <wp:docPr id="163" name="Polje z besedilo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943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50295" w14:textId="787E0169" w:rsidR="001E09A5" w:rsidRPr="001E09A5" w:rsidRDefault="001E09A5" w:rsidP="001E09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E09A5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CC62DB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96A2" id="Polje z besedilom 163" o:spid="_x0000_s1070" type="#_x0000_t202" style="position:absolute;margin-left:-19.65pt;margin-top:38.2pt;width:24pt;height:31.05pt;z-index:251658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" stroked="f" strokeweight=".5pt">
                <v:textbox>
                  <w:txbxContent>
                    <w:p w14:paraId="17050295" w14:textId="787E0169" w:rsidR="001E09A5" w:rsidRPr="001E09A5" w:rsidRDefault="001E09A5" w:rsidP="001E09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1E09A5">
                        <w:rPr>
                          <w:b/>
                          <w:color w:val="000000" w:themeColor="text1"/>
                        </w:rPr>
                        <w:t>1</w:t>
                      </w:r>
                      <w:r w:rsidR="00CC62DB"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1BC" w:rsidRPr="00BD21BC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t>Trikotniško pravilo</w:t>
      </w:r>
    </w:p>
    <w:p w14:paraId="0D600D65" w14:textId="0542BAF9" w:rsidR="00525752" w:rsidRPr="00BD21BC" w:rsidRDefault="00941AF8" w:rsidP="000F0119">
      <w:pPr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26" behindDoc="0" locked="0" layoutInCell="1" allowOverlap="1" wp14:anchorId="6980B8B7" wp14:editId="39FD9444">
                <wp:simplePos x="0" y="0"/>
                <wp:positionH relativeFrom="column">
                  <wp:posOffset>3684905</wp:posOffset>
                </wp:positionH>
                <wp:positionV relativeFrom="paragraph">
                  <wp:posOffset>594995</wp:posOffset>
                </wp:positionV>
                <wp:extent cx="2658110" cy="2230120"/>
                <wp:effectExtent l="0" t="0" r="27940" b="17780"/>
                <wp:wrapSquare wrapText="bothSides"/>
                <wp:docPr id="162" name="Polje z besedilo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2230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3BEBA" w14:textId="2E4F6221" w:rsidR="00941AF8" w:rsidRPr="00C52280" w:rsidRDefault="00CE5BEA" w:rsidP="00ED1364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C52280">
                              <w:rPr>
                                <w:b/>
                                <w:color w:val="002060"/>
                              </w:rPr>
                              <w:t>Drugo silo prenesemo vzporedno v krajišče prve sile.</w:t>
                            </w:r>
                          </w:p>
                          <w:p w14:paraId="106858CC" w14:textId="40C1D238" w:rsidR="00CE5BEA" w:rsidRPr="00C52280" w:rsidRDefault="00CE5BEA" w:rsidP="00ED1364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C52280">
                              <w:rPr>
                                <w:b/>
                                <w:color w:val="002060"/>
                              </w:rPr>
                              <w:t>Rezultanta je sila</w:t>
                            </w:r>
                            <w:r w:rsidR="00C52280" w:rsidRPr="00C52280">
                              <w:rPr>
                                <w:b/>
                                <w:color w:val="002060"/>
                              </w:rPr>
                              <w:t>, ki ima začetek na začetku prve sile in konec na koncu druge sile.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B8B7" id="Polje z besedilom 162" o:spid="_x0000_s1071" type="#_x0000_t202" style="position:absolute;margin-left:290.15pt;margin-top:46.85pt;width:209.3pt;height:175.6pt;z-index:25165832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" strokeweight=".5pt">
                <v:textbox>
                  <w:txbxContent>
                    <w:p w14:paraId="7103BEBA" w14:textId="2E4F6221" w:rsidR="00941AF8" w:rsidRPr="00C52280" w:rsidRDefault="00CE5BEA" w:rsidP="00ED1364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C52280">
                        <w:rPr>
                          <w:b/>
                          <w:color w:val="002060"/>
                        </w:rPr>
                        <w:t>Drugo silo prenesemo vzporedno v krajišče prve sile.</w:t>
                      </w:r>
                    </w:p>
                    <w:p w14:paraId="106858CC" w14:textId="40C1D238" w:rsidR="00CE5BEA" w:rsidRPr="00C52280" w:rsidRDefault="00CE5BEA" w:rsidP="00ED1364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C52280">
                        <w:rPr>
                          <w:b/>
                          <w:color w:val="002060"/>
                        </w:rPr>
                        <w:t>Rezultanta je sila</w:t>
                      </w:r>
                      <w:r w:rsidR="00C52280" w:rsidRPr="00C52280">
                        <w:rPr>
                          <w:b/>
                          <w:color w:val="002060"/>
                        </w:rPr>
                        <w:t>, ki ima začetek na začetku prve sile in konec na koncu druge sile.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85B22" w14:textId="74A83E81" w:rsidR="007F1949" w:rsidRDefault="007F1949" w:rsidP="000F0119"/>
    <w:p w14:paraId="11A37696" w14:textId="065495BC" w:rsidR="007F1949" w:rsidRDefault="007F1949" w:rsidP="000F0119"/>
    <w:p w14:paraId="273CD142" w14:textId="0A1C4C07" w:rsidR="007F1949" w:rsidRDefault="007F1949" w:rsidP="000F0119"/>
    <w:p w14:paraId="02AA1A35" w14:textId="244D9BED" w:rsidR="007F1949" w:rsidRDefault="007F1949" w:rsidP="000F0119"/>
    <w:p w14:paraId="6FAAA772" w14:textId="3AA2D38B" w:rsidR="007F1949" w:rsidRDefault="007F1949" w:rsidP="000F0119"/>
    <w:p w14:paraId="7116A69F" w14:textId="3F571F0B" w:rsidR="007F1949" w:rsidRDefault="007F1949" w:rsidP="000F0119"/>
    <w:p w14:paraId="320E5592" w14:textId="2C335A89" w:rsidR="007F1949" w:rsidRPr="00D55CBF" w:rsidRDefault="003B1061" w:rsidP="000F0119">
      <w:pPr>
        <w:rPr>
          <w:rFonts w:asciiTheme="majorHAnsi" w:hAnsiTheme="majorHAnsi" w:cstheme="majorHAnsi"/>
          <w:b/>
          <w:color w:val="000000" w:themeColor="text1"/>
          <w:sz w:val="44"/>
          <w:szCs w:val="44"/>
          <w:u w:val="single"/>
        </w:rPr>
      </w:pPr>
      <w:r w:rsidRPr="00D55CBF">
        <w:rPr>
          <w:rFonts w:asciiTheme="majorHAnsi" w:hAnsiTheme="majorHAnsi" w:cstheme="majorHAnsi"/>
          <w:b/>
          <w:color w:val="000000" w:themeColor="text1"/>
          <w:sz w:val="44"/>
          <w:szCs w:val="44"/>
          <w:u w:val="single"/>
        </w:rPr>
        <w:t>Paralelogramsko pravilo</w:t>
      </w:r>
    </w:p>
    <w:p w14:paraId="223EDC89" w14:textId="2A4833D7" w:rsidR="007F1949" w:rsidRDefault="003742A7" w:rsidP="000F0119">
      <w:r>
        <w:rPr>
          <w:rFonts w:eastAsia="Times New Roman"/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30" behindDoc="0" locked="0" layoutInCell="1" allowOverlap="1" wp14:anchorId="18FF3AC9" wp14:editId="71C8118D">
                <wp:simplePos x="0" y="0"/>
                <wp:positionH relativeFrom="column">
                  <wp:posOffset>3993515</wp:posOffset>
                </wp:positionH>
                <wp:positionV relativeFrom="paragraph">
                  <wp:posOffset>583565</wp:posOffset>
                </wp:positionV>
                <wp:extent cx="2777490" cy="2432050"/>
                <wp:effectExtent l="0" t="0" r="22860" b="25400"/>
                <wp:wrapSquare wrapText="bothSides"/>
                <wp:docPr id="167" name="Polje z besedilo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2432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19B7F" w14:textId="012E9587" w:rsidR="00F409B7" w:rsidRPr="00F409B7" w:rsidRDefault="00FC3A04" w:rsidP="00F409B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409B7">
                              <w:rPr>
                                <w:b/>
                                <w:color w:val="002060"/>
                              </w:rPr>
                              <w:t xml:space="preserve">Sili postavimo v skupno izhodišče in narišemo vzporednici vsaki od sil skozi </w:t>
                            </w:r>
                            <w:r w:rsidR="00F409B7" w:rsidRPr="00F409B7">
                              <w:rPr>
                                <w:b/>
                                <w:color w:val="002060"/>
                              </w:rPr>
                              <w:t>konec druge sile.</w:t>
                            </w:r>
                          </w:p>
                          <w:p w14:paraId="3ECDBDC6" w14:textId="21D2508D" w:rsidR="00F409B7" w:rsidRPr="00F409B7" w:rsidRDefault="00F409B7" w:rsidP="00F409B7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F409B7">
                              <w:rPr>
                                <w:b/>
                                <w:color w:val="002060"/>
                              </w:rPr>
                              <w:t>Rezultanta je sila od skupnega izhodišča do nasprotnega oglišča.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F3AC9" id="Polje z besedilom 167" o:spid="_x0000_s1072" type="#_x0000_t202" style="position:absolute;margin-left:314.45pt;margin-top:45.95pt;width:218.7pt;height:191.5pt;z-index:2516583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" strokeweight=".5pt">
                <v:textbox>
                  <w:txbxContent>
                    <w:p w14:paraId="2EE19B7F" w14:textId="012E9587" w:rsidR="00F409B7" w:rsidRPr="00F409B7" w:rsidRDefault="00FC3A04" w:rsidP="00F409B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409B7">
                        <w:rPr>
                          <w:b/>
                          <w:color w:val="002060"/>
                        </w:rPr>
                        <w:t xml:space="preserve">Sili postavimo v skupno izhodišče in narišemo vzporednici vsaki od sil skozi </w:t>
                      </w:r>
                      <w:r w:rsidR="00F409B7" w:rsidRPr="00F409B7">
                        <w:rPr>
                          <w:b/>
                          <w:color w:val="002060"/>
                        </w:rPr>
                        <w:t>konec druge sile.</w:t>
                      </w:r>
                    </w:p>
                    <w:p w14:paraId="3ECDBDC6" w14:textId="21D2508D" w:rsidR="00F409B7" w:rsidRPr="00F409B7" w:rsidRDefault="00F409B7" w:rsidP="00F409B7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F409B7">
                        <w:rPr>
                          <w:b/>
                          <w:color w:val="002060"/>
                        </w:rPr>
                        <w:t>Rezultanta je sila od skupnega izhodišča do nasprotnega oglišča.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624D3" w14:textId="663F6D12" w:rsidR="007F1949" w:rsidRDefault="003323CC" w:rsidP="000F0119">
      <w:r>
        <w:rPr>
          <w:rFonts w:eastAsia="Times New Roman"/>
          <w:noProof/>
          <w:lang w:eastAsia="sl-SI" w:bidi="ar-SA"/>
        </w:rPr>
        <w:drawing>
          <wp:anchor distT="0" distB="0" distL="114300" distR="114300" simplePos="0" relativeHeight="251658325" behindDoc="0" locked="0" layoutInCell="1" allowOverlap="1" wp14:anchorId="0299FF42" wp14:editId="3095A84C">
            <wp:simplePos x="0" y="0"/>
            <wp:positionH relativeFrom="column">
              <wp:posOffset>43061</wp:posOffset>
            </wp:positionH>
            <wp:positionV relativeFrom="paragraph">
              <wp:posOffset>222023</wp:posOffset>
            </wp:positionV>
            <wp:extent cx="3630295" cy="2104390"/>
            <wp:effectExtent l="0" t="0" r="8255" b="0"/>
            <wp:wrapTopAndBottom/>
            <wp:docPr id="161" name="Slika 161" descr="Rezultat iskanja slik za vector phy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vector physics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4"/>
                    <a:stretch/>
                  </pic:blipFill>
                  <pic:spPr bwMode="auto">
                    <a:xfrm>
                      <a:off x="0" y="0"/>
                      <a:ext cx="363029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C1233" w14:textId="0B27B173" w:rsidR="007F1949" w:rsidRDefault="007F1949" w:rsidP="000F0119"/>
    <w:p w14:paraId="05418693" w14:textId="3C1007A7" w:rsidR="007F1949" w:rsidRDefault="00571C48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31" behindDoc="0" locked="0" layoutInCell="1" allowOverlap="1" wp14:anchorId="6280F154" wp14:editId="4DA6CE9D">
                <wp:simplePos x="0" y="0"/>
                <wp:positionH relativeFrom="column">
                  <wp:posOffset>266820</wp:posOffset>
                </wp:positionH>
                <wp:positionV relativeFrom="paragraph">
                  <wp:posOffset>122579</wp:posOffset>
                </wp:positionV>
                <wp:extent cx="3933190" cy="1828800"/>
                <wp:effectExtent l="0" t="0" r="10160" b="19050"/>
                <wp:wrapSquare wrapText="bothSides"/>
                <wp:docPr id="168" name="Polje z besedilo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190" cy="1828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431FE" w14:textId="3E2DEEB6" w:rsidR="00077E6A" w:rsidRPr="00571C48" w:rsidRDefault="00FC3855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71C4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Velikost vsote sil je</w:t>
                            </w:r>
                            <w:r w:rsidR="00BB655B" w:rsidRPr="00571C4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  <w:r w:rsidRPr="00571C4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643F9EB" w14:textId="77777777" w:rsidR="00077E6A" w:rsidRPr="00571C48" w:rsidRDefault="00FC3855" w:rsidP="00077E6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71C4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največja</w:t>
                            </w:r>
                            <w:r w:rsidRPr="00571C48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, če sta </w:t>
                            </w:r>
                            <w:r w:rsidRPr="00571C4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sili usmerjeni v isto smer</w:t>
                            </w:r>
                            <w:r w:rsidR="00077E6A" w:rsidRPr="00571C48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(vsota velikosti sil)</w:t>
                            </w:r>
                          </w:p>
                          <w:p w14:paraId="2025B1A3" w14:textId="3E395E1F" w:rsidR="00E145D2" w:rsidRPr="00571C48" w:rsidRDefault="00077E6A" w:rsidP="00077E6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71C48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in </w:t>
                            </w:r>
                            <w:r w:rsidRPr="00571C4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najmanjša</w:t>
                            </w:r>
                            <w:r w:rsidRPr="00571C48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, če </w:t>
                            </w:r>
                            <w:r w:rsidRPr="00571C4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sta </w:t>
                            </w:r>
                            <w:r w:rsidR="002E20C4" w:rsidRPr="00571C4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nasprotno usmerjeni</w:t>
                            </w:r>
                            <w:r w:rsidR="00BB655B" w:rsidRPr="00571C48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(razlika velikosti sil</w:t>
                            </w:r>
                            <w:r w:rsidR="00C13F24">
                              <w:rPr>
                                <w:color w:val="00B050"/>
                                <w:sz w:val="36"/>
                                <w:szCs w:val="36"/>
                              </w:rPr>
                              <w:t>)</w:t>
                            </w:r>
                            <w:r w:rsidR="00BB655B" w:rsidRPr="00571C48">
                              <w:rPr>
                                <w:color w:val="00B05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F154" id="Polje z besedilom 168" o:spid="_x0000_s1073" type="#_x0000_t202" style="position:absolute;margin-left:21pt;margin-top:9.65pt;width:309.7pt;height:2in;z-index:2516583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" strokeweight=".5pt">
                <v:textbox>
                  <w:txbxContent>
                    <w:p w14:paraId="1DC431FE" w14:textId="3E2DEEB6" w:rsidR="00077E6A" w:rsidRPr="00571C48" w:rsidRDefault="00FC3855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571C4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Velikost vsote sil je</w:t>
                      </w:r>
                      <w:r w:rsidR="00BB655B" w:rsidRPr="00571C4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  <w:r w:rsidRPr="00571C4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643F9EB" w14:textId="77777777" w:rsidR="00077E6A" w:rsidRPr="00571C48" w:rsidRDefault="00FC3855" w:rsidP="00077E6A">
                      <w:pPr>
                        <w:pStyle w:val="Odstavekseznama"/>
                        <w:numPr>
                          <w:ilvl w:val="0"/>
                          <w:numId w:val="14"/>
                        </w:numPr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571C4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največja</w:t>
                      </w:r>
                      <w:r w:rsidRPr="00571C48">
                        <w:rPr>
                          <w:color w:val="00B050"/>
                          <w:sz w:val="36"/>
                          <w:szCs w:val="36"/>
                        </w:rPr>
                        <w:t xml:space="preserve">, če sta </w:t>
                      </w:r>
                      <w:r w:rsidRPr="00571C4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sili usmerjeni v isto smer</w:t>
                      </w:r>
                      <w:r w:rsidR="00077E6A" w:rsidRPr="00571C48">
                        <w:rPr>
                          <w:color w:val="00B050"/>
                          <w:sz w:val="36"/>
                          <w:szCs w:val="36"/>
                        </w:rPr>
                        <w:t xml:space="preserve"> (vsota velikosti sil)</w:t>
                      </w:r>
                    </w:p>
                    <w:p w14:paraId="2025B1A3" w14:textId="3E395E1F" w:rsidR="00E145D2" w:rsidRPr="00571C48" w:rsidRDefault="00077E6A" w:rsidP="00077E6A">
                      <w:pPr>
                        <w:pStyle w:val="Odstavekseznama"/>
                        <w:numPr>
                          <w:ilvl w:val="0"/>
                          <w:numId w:val="14"/>
                        </w:numPr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571C48">
                        <w:rPr>
                          <w:color w:val="00B050"/>
                          <w:sz w:val="36"/>
                          <w:szCs w:val="36"/>
                        </w:rPr>
                        <w:t xml:space="preserve"> in </w:t>
                      </w:r>
                      <w:r w:rsidRPr="00571C4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najmanjša</w:t>
                      </w:r>
                      <w:r w:rsidRPr="00571C48">
                        <w:rPr>
                          <w:color w:val="00B050"/>
                          <w:sz w:val="36"/>
                          <w:szCs w:val="36"/>
                        </w:rPr>
                        <w:t xml:space="preserve">, če </w:t>
                      </w:r>
                      <w:r w:rsidRPr="00571C4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 xml:space="preserve">sta </w:t>
                      </w:r>
                      <w:r w:rsidR="002E20C4" w:rsidRPr="00571C4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nasprotno usmerjeni</w:t>
                      </w:r>
                      <w:r w:rsidR="00BB655B" w:rsidRPr="00571C48">
                        <w:rPr>
                          <w:color w:val="00B050"/>
                          <w:sz w:val="36"/>
                          <w:szCs w:val="36"/>
                        </w:rPr>
                        <w:t xml:space="preserve"> (razlika velikosti sil</w:t>
                      </w:r>
                      <w:r w:rsidR="00C13F24">
                        <w:rPr>
                          <w:color w:val="00B050"/>
                          <w:sz w:val="36"/>
                          <w:szCs w:val="36"/>
                        </w:rPr>
                        <w:t>)</w:t>
                      </w:r>
                      <w:r w:rsidR="00BB655B" w:rsidRPr="00571C48">
                        <w:rPr>
                          <w:color w:val="00B05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804F50" w14:textId="0124D39B" w:rsidR="007F1949" w:rsidRDefault="007F1949" w:rsidP="000F0119"/>
    <w:p w14:paraId="75EB8EC5" w14:textId="73789923" w:rsidR="007F1949" w:rsidRDefault="007F1949" w:rsidP="000F0119"/>
    <w:p w14:paraId="59012A34" w14:textId="2FACB523" w:rsidR="007F1949" w:rsidRDefault="007F1949" w:rsidP="000F0119"/>
    <w:p w14:paraId="575FCC09" w14:textId="5EA088D5" w:rsidR="007F1949" w:rsidRDefault="007F1949" w:rsidP="000F0119"/>
    <w:p w14:paraId="466AD167" w14:textId="68F4CADC" w:rsidR="007F1949" w:rsidRDefault="007F1949" w:rsidP="000F0119"/>
    <w:p w14:paraId="622473B0" w14:textId="5BC5A319" w:rsidR="007F1949" w:rsidRDefault="007F1949" w:rsidP="000F0119"/>
    <w:p w14:paraId="2CBFF761" w14:textId="480EE354" w:rsidR="0064324F" w:rsidRDefault="00A64F99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33" behindDoc="0" locked="0" layoutInCell="1" allowOverlap="1" wp14:anchorId="78E1A8A0" wp14:editId="015EF5B9">
                <wp:simplePos x="0" y="0"/>
                <wp:positionH relativeFrom="column">
                  <wp:posOffset>4269740</wp:posOffset>
                </wp:positionH>
                <wp:positionV relativeFrom="paragraph">
                  <wp:posOffset>161925</wp:posOffset>
                </wp:positionV>
                <wp:extent cx="2501265" cy="1690370"/>
                <wp:effectExtent l="0" t="0" r="13335" b="24130"/>
                <wp:wrapSquare wrapText="bothSides"/>
                <wp:docPr id="170" name="Polje z besedilo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1690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9A8CB" w14:textId="0F2C1B15" w:rsidR="002D1BE9" w:rsidRPr="009C0888" w:rsidRDefault="00AB0AF2" w:rsidP="001F7832">
                            <w:pPr>
                              <w:jc w:val="center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9C0888">
                              <w:rPr>
                                <w:color w:val="00B050"/>
                                <w:sz w:val="32"/>
                                <w:szCs w:val="32"/>
                              </w:rPr>
                              <w:t>Rezultanta sil</w:t>
                            </w:r>
                            <w:r w:rsidR="00D45523" w:rsidRPr="009C0888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je vektor </w:t>
                            </w:r>
                            <w:r w:rsidR="00A64F99" w:rsidRPr="009C0888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z </w:t>
                            </w:r>
                            <w:r w:rsidR="00A64F99" w:rsidRPr="009C0888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začetkom v začetku 1. sile</w:t>
                            </w:r>
                            <w:r w:rsidR="00A64F99" w:rsidRPr="009C0888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in </w:t>
                            </w:r>
                            <w:r w:rsidR="00A64F99" w:rsidRPr="009C0888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koncem v krajišču zadnje sile</w:t>
                            </w:r>
                            <w:r w:rsidR="00A64F99" w:rsidRPr="009C0888">
                              <w:rPr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A8A0" id="Polje z besedilom 170" o:spid="_x0000_s1074" type="#_x0000_t202" style="position:absolute;margin-left:336.2pt;margin-top:12.75pt;width:196.95pt;height:133.1pt;z-index:2516583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" strokeweight=".5pt">
                <v:textbox>
                  <w:txbxContent>
                    <w:p w14:paraId="1AA9A8CB" w14:textId="0F2C1B15" w:rsidR="002D1BE9" w:rsidRPr="009C0888" w:rsidRDefault="00AB0AF2" w:rsidP="001F7832">
                      <w:pPr>
                        <w:jc w:val="center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9C0888">
                        <w:rPr>
                          <w:color w:val="00B050"/>
                          <w:sz w:val="32"/>
                          <w:szCs w:val="32"/>
                        </w:rPr>
                        <w:t>Rezultanta sil</w:t>
                      </w:r>
                      <w:r w:rsidR="00D45523" w:rsidRPr="009C0888">
                        <w:rPr>
                          <w:color w:val="00B050"/>
                          <w:sz w:val="32"/>
                          <w:szCs w:val="32"/>
                        </w:rPr>
                        <w:t xml:space="preserve"> je vektor </w:t>
                      </w:r>
                      <w:r w:rsidR="00A64F99" w:rsidRPr="009C0888">
                        <w:rPr>
                          <w:color w:val="00B050"/>
                          <w:sz w:val="32"/>
                          <w:szCs w:val="32"/>
                        </w:rPr>
                        <w:t xml:space="preserve">z </w:t>
                      </w:r>
                      <w:r w:rsidR="00A64F99" w:rsidRPr="009C0888">
                        <w:rPr>
                          <w:b/>
                          <w:color w:val="00B050"/>
                          <w:sz w:val="32"/>
                          <w:szCs w:val="32"/>
                        </w:rPr>
                        <w:t>začetkom v začetku 1. sile</w:t>
                      </w:r>
                      <w:r w:rsidR="00A64F99" w:rsidRPr="009C0888">
                        <w:rPr>
                          <w:color w:val="00B050"/>
                          <w:sz w:val="32"/>
                          <w:szCs w:val="32"/>
                        </w:rPr>
                        <w:t xml:space="preserve"> in </w:t>
                      </w:r>
                      <w:r w:rsidR="00A64F99" w:rsidRPr="009C0888">
                        <w:rPr>
                          <w:b/>
                          <w:color w:val="00B050"/>
                          <w:sz w:val="32"/>
                          <w:szCs w:val="32"/>
                        </w:rPr>
                        <w:t>koncem v krajišču zadnje sile</w:t>
                      </w:r>
                      <w:r w:rsidR="00A64F99" w:rsidRPr="009C0888">
                        <w:rPr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05F"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8332" behindDoc="0" locked="0" layoutInCell="1" allowOverlap="1" wp14:anchorId="7A16E15A" wp14:editId="4D6AF718">
                <wp:simplePos x="0" y="0"/>
                <wp:positionH relativeFrom="column">
                  <wp:posOffset>491490</wp:posOffset>
                </wp:positionH>
                <wp:positionV relativeFrom="paragraph">
                  <wp:posOffset>161925</wp:posOffset>
                </wp:positionV>
                <wp:extent cx="3277870" cy="1690370"/>
                <wp:effectExtent l="0" t="0" r="17780" b="24130"/>
                <wp:wrapSquare wrapText="bothSides"/>
                <wp:docPr id="169" name="Polje z besedilo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1690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5BFEF" w14:textId="656A3498" w:rsidR="00A15E9F" w:rsidRPr="006F405F" w:rsidRDefault="00415096" w:rsidP="00EC0540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45E2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Ko na silo </w:t>
                            </w:r>
                            <w:r w:rsidRPr="006F405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deluje več sil</w:t>
                            </w:r>
                            <w:r w:rsidRPr="00CC45E2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rezultanto do</w:t>
                            </w:r>
                            <w:r w:rsidR="001F726F" w:rsidRPr="00CC45E2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bimo tako, da sili </w:t>
                            </w:r>
                            <w:r w:rsidR="001F726F" w:rsidRPr="006F405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vzporedno prenašamo</w:t>
                            </w:r>
                            <w:r w:rsidR="001F726F" w:rsidRPr="00CC45E2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tako, da ima</w:t>
                            </w:r>
                            <w:r w:rsidR="00CC45E2" w:rsidRPr="00CC45E2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C45E2" w:rsidRPr="006F405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vsaka naslednja sila začetek v krajišču prejšn</w:t>
                            </w:r>
                            <w:r w:rsidR="006F405F" w:rsidRPr="006F405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j</w:t>
                            </w:r>
                            <w:r w:rsidR="00CC45E2" w:rsidRPr="006F405F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E15A" id="Polje z besedilom 169" o:spid="_x0000_s1075" type="#_x0000_t202" style="position:absolute;margin-left:38.7pt;margin-top:12.75pt;width:258.1pt;height:133.1pt;z-index:2516583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" strokeweight=".5pt">
                <v:textbox>
                  <w:txbxContent>
                    <w:p w14:paraId="3835BFEF" w14:textId="656A3498" w:rsidR="00A15E9F" w:rsidRPr="006F405F" w:rsidRDefault="00415096" w:rsidP="00EC0540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45E2">
                        <w:rPr>
                          <w:color w:val="002060"/>
                          <w:sz w:val="32"/>
                          <w:szCs w:val="32"/>
                        </w:rPr>
                        <w:t xml:space="preserve">Ko na silo </w:t>
                      </w:r>
                      <w:r w:rsidRPr="006F405F">
                        <w:rPr>
                          <w:b/>
                          <w:color w:val="002060"/>
                          <w:sz w:val="32"/>
                          <w:szCs w:val="32"/>
                        </w:rPr>
                        <w:t>deluje več sil</w:t>
                      </w:r>
                      <w:r w:rsidRPr="00CC45E2">
                        <w:rPr>
                          <w:color w:val="002060"/>
                          <w:sz w:val="32"/>
                          <w:szCs w:val="32"/>
                        </w:rPr>
                        <w:t xml:space="preserve"> rezultanto do</w:t>
                      </w:r>
                      <w:r w:rsidR="001F726F" w:rsidRPr="00CC45E2">
                        <w:rPr>
                          <w:color w:val="002060"/>
                          <w:sz w:val="32"/>
                          <w:szCs w:val="32"/>
                        </w:rPr>
                        <w:t xml:space="preserve">bimo tako, da sili </w:t>
                      </w:r>
                      <w:r w:rsidR="001F726F" w:rsidRPr="006F405F">
                        <w:rPr>
                          <w:b/>
                          <w:color w:val="002060"/>
                          <w:sz w:val="32"/>
                          <w:szCs w:val="32"/>
                        </w:rPr>
                        <w:t>vzporedno prenašamo</w:t>
                      </w:r>
                      <w:r w:rsidR="001F726F" w:rsidRPr="00CC45E2">
                        <w:rPr>
                          <w:color w:val="002060"/>
                          <w:sz w:val="32"/>
                          <w:szCs w:val="32"/>
                        </w:rPr>
                        <w:t xml:space="preserve"> tako, da ima</w:t>
                      </w:r>
                      <w:r w:rsidR="00CC45E2" w:rsidRPr="00CC45E2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CC45E2" w:rsidRPr="006F405F">
                        <w:rPr>
                          <w:b/>
                          <w:color w:val="002060"/>
                          <w:sz w:val="32"/>
                          <w:szCs w:val="32"/>
                        </w:rPr>
                        <w:t>vsaka naslednja sila začetek v krajišču prejšn</w:t>
                      </w:r>
                      <w:r w:rsidR="006F405F" w:rsidRPr="006F405F">
                        <w:rPr>
                          <w:b/>
                          <w:color w:val="002060"/>
                          <w:sz w:val="32"/>
                          <w:szCs w:val="32"/>
                        </w:rPr>
                        <w:t>j</w:t>
                      </w:r>
                      <w:r w:rsidR="00CC45E2" w:rsidRPr="006F405F">
                        <w:rPr>
                          <w:b/>
                          <w:color w:val="002060"/>
                          <w:sz w:val="32"/>
                          <w:szCs w:val="32"/>
                        </w:rPr>
                        <w:t>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61BC7A" w14:textId="5F88A3E7" w:rsidR="0064324F" w:rsidRDefault="0064324F" w:rsidP="000F0119"/>
    <w:p w14:paraId="1714D23D" w14:textId="33DBDFF6" w:rsidR="0064324F" w:rsidRDefault="0064324F" w:rsidP="000F0119"/>
    <w:p w14:paraId="0A5E664A" w14:textId="77777777" w:rsidR="0064324F" w:rsidRDefault="0064324F" w:rsidP="000F0119"/>
    <w:p w14:paraId="2ECA0FA8" w14:textId="77777777" w:rsidR="0064324F" w:rsidRDefault="0064324F" w:rsidP="000F0119"/>
    <w:p w14:paraId="21B12A13" w14:textId="77777777" w:rsidR="0064324F" w:rsidRDefault="0064324F" w:rsidP="000F0119"/>
    <w:p w14:paraId="2E248FD4" w14:textId="77777777" w:rsidR="0064324F" w:rsidRDefault="0064324F" w:rsidP="000F0119"/>
    <w:p w14:paraId="2CBAA2B3" w14:textId="77777777" w:rsidR="0064324F" w:rsidRDefault="0064324F" w:rsidP="000F0119"/>
    <w:p w14:paraId="7634B5DC" w14:textId="77777777" w:rsidR="007F1949" w:rsidRDefault="007F1949" w:rsidP="000F0119"/>
    <w:p w14:paraId="52E51BCE" w14:textId="7A91600A" w:rsidR="007F1949" w:rsidRPr="0012085C" w:rsidRDefault="001F7832" w:rsidP="001F7832">
      <w:pPr>
        <w:jc w:val="center"/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</w:pPr>
      <w:r w:rsidRPr="0012085C">
        <w:rPr>
          <w:rFonts w:asciiTheme="majorHAnsi" w:hAnsiTheme="majorHAnsi" w:cstheme="majorHAnsi"/>
          <w:b/>
          <w:color w:val="auto"/>
          <w:sz w:val="44"/>
          <w:szCs w:val="44"/>
          <w:u w:val="single"/>
        </w:rPr>
        <w:t>RAZSTAVLJANJE SIL</w:t>
      </w:r>
    </w:p>
    <w:p w14:paraId="47BDA410" w14:textId="66AA4C14" w:rsidR="007F1949" w:rsidRDefault="009F72A4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59357" behindDoc="0" locked="0" layoutInCell="1" allowOverlap="1" wp14:anchorId="33C7C219" wp14:editId="587AA932">
                <wp:simplePos x="0" y="0"/>
                <wp:positionH relativeFrom="column">
                  <wp:posOffset>-8490</wp:posOffset>
                </wp:positionH>
                <wp:positionV relativeFrom="paragraph">
                  <wp:posOffset>123406</wp:posOffset>
                </wp:positionV>
                <wp:extent cx="2658110" cy="1270000"/>
                <wp:effectExtent l="0" t="0" r="27940" b="27940"/>
                <wp:wrapSquare wrapText="bothSides"/>
                <wp:docPr id="142" name="Polje z besedilo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1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59AC" w14:textId="500D1954" w:rsidR="00BF121E" w:rsidRPr="004E091A" w:rsidRDefault="00BF121E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4E091A">
                              <w:rPr>
                                <w:b/>
                                <w:color w:val="002060"/>
                              </w:rPr>
                              <w:t xml:space="preserve">Eno sili lahko nadomestimo </w:t>
                            </w:r>
                            <w:r w:rsidR="009F72A4" w:rsidRPr="004E091A">
                              <w:rPr>
                                <w:b/>
                                <w:color w:val="002060"/>
                              </w:rPr>
                              <w:t>z več silami – rečemo, da smo jo razstavili na več sil.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7C219" id="Polje z besedilom 142" o:spid="_x0000_s1076" type="#_x0000_t202" style="position:absolute;margin-left:-.65pt;margin-top:9.7pt;width:209.3pt;height:100pt;z-index:2516593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" strokeweight=".5pt">
                <v:textbox style="mso-fit-shape-to-text:t">
                  <w:txbxContent>
                    <w:p w14:paraId="5DB559AC" w14:textId="500D1954" w:rsidR="00BF121E" w:rsidRPr="004E091A" w:rsidRDefault="00BF121E">
                      <w:pPr>
                        <w:rPr>
                          <w:b/>
                          <w:color w:val="002060"/>
                        </w:rPr>
                      </w:pPr>
                      <w:r w:rsidRPr="004E091A">
                        <w:rPr>
                          <w:b/>
                          <w:color w:val="002060"/>
                        </w:rPr>
                        <w:t xml:space="preserve">Eno sili lahko nadomestimo </w:t>
                      </w:r>
                      <w:r w:rsidR="009F72A4" w:rsidRPr="004E091A">
                        <w:rPr>
                          <w:b/>
                          <w:color w:val="002060"/>
                        </w:rPr>
                        <w:t>z več silami – rečemo, da smo jo razstavili na več sil.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C89FC" w14:textId="6BAA0A8B" w:rsidR="007F1949" w:rsidRDefault="003C7998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60381" behindDoc="0" locked="0" layoutInCell="1" allowOverlap="1" wp14:anchorId="35CB1C1A" wp14:editId="427FFD14">
                <wp:simplePos x="0" y="0"/>
                <wp:positionH relativeFrom="column">
                  <wp:posOffset>3143237</wp:posOffset>
                </wp:positionH>
                <wp:positionV relativeFrom="paragraph">
                  <wp:posOffset>131452</wp:posOffset>
                </wp:positionV>
                <wp:extent cx="3148330" cy="1270000"/>
                <wp:effectExtent l="0" t="0" r="13970" b="22225"/>
                <wp:wrapSquare wrapText="bothSides"/>
                <wp:docPr id="166" name="Polje z besedilo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33D94" w14:textId="77777777" w:rsidR="004E091A" w:rsidRPr="003C7998" w:rsidRDefault="009F72A4" w:rsidP="004E091A">
                            <w:pPr>
                              <w:rPr>
                                <w:color w:val="00B050"/>
                              </w:rPr>
                            </w:pPr>
                            <w:r w:rsidRPr="003C7998">
                              <w:rPr>
                                <w:color w:val="00B050"/>
                              </w:rPr>
                              <w:t>Če silo razstavimo v nevzporednih smereh</w:t>
                            </w:r>
                            <w:r w:rsidR="006F58E0" w:rsidRPr="003C7998">
                              <w:rPr>
                                <w:color w:val="00B050"/>
                              </w:rPr>
                              <w:t xml:space="preserve">, sta dobljeni sili lahko </w:t>
                            </w:r>
                          </w:p>
                          <w:p w14:paraId="535DE46E" w14:textId="77777777" w:rsidR="003C7998" w:rsidRPr="003C7998" w:rsidRDefault="006F58E0" w:rsidP="003C799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3C799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enaki(simetrični sili)</w:t>
                            </w:r>
                            <w:r w:rsidRPr="003C7998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ali </w:t>
                            </w:r>
                          </w:p>
                          <w:p w14:paraId="6C55F77D" w14:textId="541124B4" w:rsidR="009F72A4" w:rsidRPr="003C7998" w:rsidRDefault="006F58E0" w:rsidP="003C799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C7998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različni( nesimetrični sili).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B1C1A" id="Polje z besedilom 166" o:spid="_x0000_s1077" type="#_x0000_t202" style="position:absolute;margin-left:247.5pt;margin-top:10.35pt;width:247.9pt;height:100pt;z-index:25166038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" strokeweight=".5pt">
                <v:textbox style="mso-fit-shape-to-text:t">
                  <w:txbxContent>
                    <w:p w14:paraId="03233D94" w14:textId="77777777" w:rsidR="004E091A" w:rsidRPr="003C7998" w:rsidRDefault="009F72A4" w:rsidP="004E091A">
                      <w:pPr>
                        <w:rPr>
                          <w:color w:val="00B050"/>
                        </w:rPr>
                      </w:pPr>
                      <w:r w:rsidRPr="003C7998">
                        <w:rPr>
                          <w:color w:val="00B050"/>
                        </w:rPr>
                        <w:t>Če silo razstavimo v nevzporednih smereh</w:t>
                      </w:r>
                      <w:r w:rsidR="006F58E0" w:rsidRPr="003C7998">
                        <w:rPr>
                          <w:color w:val="00B050"/>
                        </w:rPr>
                        <w:t xml:space="preserve">, sta dobljeni sili lahko </w:t>
                      </w:r>
                    </w:p>
                    <w:p w14:paraId="535DE46E" w14:textId="77777777" w:rsidR="003C7998" w:rsidRPr="003C7998" w:rsidRDefault="006F58E0" w:rsidP="003C799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3C799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enaki(simetrični sili)</w:t>
                      </w:r>
                      <w:r w:rsidRPr="003C7998">
                        <w:rPr>
                          <w:color w:val="00B050"/>
                          <w:sz w:val="36"/>
                          <w:szCs w:val="36"/>
                        </w:rPr>
                        <w:t xml:space="preserve"> ali </w:t>
                      </w:r>
                    </w:p>
                    <w:p w14:paraId="6C55F77D" w14:textId="541124B4" w:rsidR="009F72A4" w:rsidRPr="003C7998" w:rsidRDefault="006F58E0" w:rsidP="003C799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3C7998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različni( nesimetrični sili).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D4B01" w14:textId="63F79B86" w:rsidR="007F1949" w:rsidRDefault="007F1949" w:rsidP="000F0119"/>
    <w:p w14:paraId="2A4C0CBF" w14:textId="51C081B1" w:rsidR="007F1949" w:rsidRDefault="007F1949" w:rsidP="000F0119"/>
    <w:p w14:paraId="601910A8" w14:textId="5351294B" w:rsidR="007F1949" w:rsidRDefault="007F1949" w:rsidP="000F0119"/>
    <w:p w14:paraId="3A09FCE8" w14:textId="4CBA50D7" w:rsidR="007F1949" w:rsidRDefault="007F1949" w:rsidP="000F0119"/>
    <w:p w14:paraId="34A960A4" w14:textId="7CCDEE05" w:rsidR="007F1949" w:rsidRDefault="007F1949" w:rsidP="000F0119"/>
    <w:p w14:paraId="77B448D9" w14:textId="5986CFB7" w:rsidR="007F1949" w:rsidRDefault="007F1949" w:rsidP="000F0119"/>
    <w:p w14:paraId="1D2E0DA4" w14:textId="0210CCFB" w:rsidR="007F1949" w:rsidRDefault="007F1949" w:rsidP="000F0119"/>
    <w:p w14:paraId="1C97C8FB" w14:textId="675B5A5E" w:rsidR="007F1949" w:rsidRPr="00A62A04" w:rsidRDefault="002D50E9" w:rsidP="000F0119">
      <w:pPr>
        <w:rPr>
          <w:rFonts w:asciiTheme="majorHAnsi" w:hAnsiTheme="majorHAnsi" w:cstheme="majorHAnsi"/>
          <w:b/>
          <w:sz w:val="44"/>
          <w:szCs w:val="44"/>
          <w:u w:val="single"/>
        </w:rPr>
      </w:pPr>
      <w:r>
        <w:rPr>
          <w:rFonts w:asciiTheme="majorHAnsi" w:hAnsiTheme="majorHAnsi" w:cstheme="majorHAnsi"/>
          <w:b/>
          <w:sz w:val="44"/>
          <w:szCs w:val="44"/>
          <w:u w:val="single"/>
        </w:rPr>
        <w:t>Simetrični sili</w:t>
      </w:r>
    </w:p>
    <w:p w14:paraId="21B969E2" w14:textId="35F870E1" w:rsidR="007F1949" w:rsidRDefault="007F1949" w:rsidP="000F0119"/>
    <w:p w14:paraId="3C204D97" w14:textId="4F3A2977" w:rsidR="007F1949" w:rsidRDefault="00781475" w:rsidP="000F0119">
      <w:r>
        <w:rPr>
          <w:noProof/>
          <w:lang w:eastAsia="sl-SI" w:bidi="ar-SA"/>
        </w:rPr>
        <mc:AlternateContent>
          <mc:Choice Requires="wps">
            <w:drawing>
              <wp:anchor distT="45720" distB="45720" distL="114300" distR="114300" simplePos="0" relativeHeight="251661405" behindDoc="0" locked="0" layoutInCell="1" allowOverlap="1" wp14:anchorId="595DB385" wp14:editId="2252E921">
                <wp:simplePos x="0" y="0"/>
                <wp:positionH relativeFrom="column">
                  <wp:posOffset>-85090</wp:posOffset>
                </wp:positionH>
                <wp:positionV relativeFrom="paragraph">
                  <wp:posOffset>144780</wp:posOffset>
                </wp:positionV>
                <wp:extent cx="3524250" cy="1270000"/>
                <wp:effectExtent l="0" t="0" r="19050" b="20320"/>
                <wp:wrapSquare wrapText="bothSides"/>
                <wp:docPr id="171" name="Polje z besedilo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BE41A" w14:textId="015CBA8B" w:rsidR="004503C1" w:rsidRPr="007257BB" w:rsidRDefault="004503C1" w:rsidP="002B05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Silo najprej s šestilom prenesemo v nasprotno smer že dane sile.</w:t>
                            </w:r>
                            <w:r w:rsidR="00DD73C1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S tem dobimo silo F</w:t>
                            </w:r>
                            <w:r w:rsidR="00DD73C1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>n.</w:t>
                            </w:r>
                          </w:p>
                          <w:p w14:paraId="35A10448" w14:textId="7AE0118F" w:rsidR="007449DD" w:rsidRPr="007257BB" w:rsidRDefault="00F35AC8" w:rsidP="002B05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257BB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V danih </w:t>
                            </w:r>
                            <w:r w:rsidR="002D50E9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daljica</w:t>
                            </w:r>
                            <w:r w:rsidR="00781475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h</w:t>
                            </w:r>
                            <w:r w:rsidR="007257BB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D08D0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narišemo vzporednici, ki potekata skozi vrh </w:t>
                            </w:r>
                            <w:r w:rsidR="00DD73C1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F</w:t>
                            </w:r>
                            <w:r w:rsidR="00DD73C1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  <w:vertAlign w:val="subscript"/>
                              </w:rPr>
                              <w:t>n</w:t>
                            </w:r>
                            <w:r w:rsidR="00DD73C1" w:rsidRPr="007257BB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DB385" id="Polje z besedilom 171" o:spid="_x0000_s1078" type="#_x0000_t202" style="position:absolute;margin-left:-6.7pt;margin-top:11.4pt;width:277.5pt;height:100pt;z-index:25166140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" strokeweight=".5pt">
                <v:textbox style="mso-fit-shape-to-text:t">
                  <w:txbxContent>
                    <w:p w14:paraId="4CEBE41A" w14:textId="015CBA8B" w:rsidR="004503C1" w:rsidRPr="007257BB" w:rsidRDefault="004503C1" w:rsidP="002B0512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bookmarkStart w:id="1" w:name="_GoBack"/>
                      <w:r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>Silo najprej s šestilom prenesemo v nasprotno smer že dane sile.</w:t>
                      </w:r>
                      <w:r w:rsidR="00DD73C1"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S tem dobimo silo F</w:t>
                      </w:r>
                      <w:r w:rsidR="00DD73C1" w:rsidRPr="007257BB">
                        <w:rPr>
                          <w:b/>
                          <w:color w:val="7030A0"/>
                          <w:sz w:val="36"/>
                          <w:szCs w:val="36"/>
                          <w:vertAlign w:val="subscript"/>
                        </w:rPr>
                        <w:t>n.</w:t>
                      </w:r>
                    </w:p>
                    <w:p w14:paraId="35A10448" w14:textId="7AE0118F" w:rsidR="007449DD" w:rsidRPr="007257BB" w:rsidRDefault="00F35AC8" w:rsidP="002B0512">
                      <w:pPr>
                        <w:pStyle w:val="Odstavekseznama"/>
                        <w:numPr>
                          <w:ilvl w:val="0"/>
                          <w:numId w:val="17"/>
                        </w:numPr>
                        <w:rPr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7257BB"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V danih </w:t>
                      </w:r>
                      <w:r w:rsidR="002D50E9">
                        <w:rPr>
                          <w:b/>
                          <w:color w:val="7030A0"/>
                          <w:sz w:val="36"/>
                          <w:szCs w:val="36"/>
                        </w:rPr>
                        <w:t>daljica</w:t>
                      </w:r>
                      <w:r w:rsidR="00781475">
                        <w:rPr>
                          <w:b/>
                          <w:color w:val="7030A0"/>
                          <w:sz w:val="36"/>
                          <w:szCs w:val="36"/>
                        </w:rPr>
                        <w:t>h</w:t>
                      </w:r>
                      <w:r w:rsidR="007257BB"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ED08D0"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 xml:space="preserve">narišemo vzporednici, ki potekata skozi vrh </w:t>
                      </w:r>
                      <w:r w:rsidR="00DD73C1"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>F</w:t>
                      </w:r>
                      <w:r w:rsidR="00DD73C1" w:rsidRPr="007257BB">
                        <w:rPr>
                          <w:b/>
                          <w:color w:val="7030A0"/>
                          <w:sz w:val="36"/>
                          <w:szCs w:val="36"/>
                          <w:vertAlign w:val="subscript"/>
                        </w:rPr>
                        <w:t>n</w:t>
                      </w:r>
                      <w:r w:rsidR="00DD73C1" w:rsidRPr="007257BB">
                        <w:rPr>
                          <w:b/>
                          <w:color w:val="7030A0"/>
                          <w:sz w:val="36"/>
                          <w:szCs w:val="36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50C5CA" w14:textId="3069359A" w:rsidR="007F1949" w:rsidRDefault="007F1949" w:rsidP="000F0119"/>
    <w:p w14:paraId="45C9AA77" w14:textId="5A89E5B7" w:rsidR="007F1949" w:rsidRDefault="007F1949" w:rsidP="000F0119"/>
    <w:p w14:paraId="4F727291" w14:textId="303ED7EE" w:rsidR="007F1949" w:rsidRDefault="007F1949" w:rsidP="000F0119"/>
    <w:p w14:paraId="66DA62F4" w14:textId="540EBEFA" w:rsidR="007F1949" w:rsidRDefault="007F1949" w:rsidP="000F0119"/>
    <w:p w14:paraId="4871EF45" w14:textId="38C45155" w:rsidR="007F1949" w:rsidRDefault="007F1949" w:rsidP="000F0119"/>
    <w:p w14:paraId="78E5076F" w14:textId="4399A516" w:rsidR="007F1949" w:rsidRDefault="007F1949" w:rsidP="000F0119"/>
    <w:p w14:paraId="6105E68E" w14:textId="3758E021" w:rsidR="007F1949" w:rsidRDefault="007F1949" w:rsidP="000F0119"/>
    <w:p w14:paraId="403049C8" w14:textId="342F09EB" w:rsidR="007F1949" w:rsidRDefault="007F1949" w:rsidP="000F0119"/>
    <w:p w14:paraId="32A35C0C" w14:textId="498C368C" w:rsidR="000F0119" w:rsidRDefault="000F0119" w:rsidP="000F0119"/>
    <w:p w14:paraId="7C298C05" w14:textId="77777777" w:rsidR="000F0119" w:rsidRPr="000F0119" w:rsidRDefault="000F0119" w:rsidP="000F0119"/>
    <w:sectPr w:rsidR="000F0119" w:rsidRPr="000F0119" w:rsidSect="00515F51">
      <w:footerReference w:type="default" r:id="rId77"/>
      <w:pgSz w:w="11907" w:h="16839" w:code="9"/>
      <w:pgMar w:top="720" w:right="720" w:bottom="720" w:left="720" w:header="720" w:footer="720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BEB35" w14:textId="77777777" w:rsidR="001B1C07" w:rsidRDefault="001B1C07">
      <w:r>
        <w:separator/>
      </w:r>
    </w:p>
    <w:p w14:paraId="44CB38A1" w14:textId="77777777" w:rsidR="001B1C07" w:rsidRDefault="001B1C07"/>
  </w:endnote>
  <w:endnote w:type="continuationSeparator" w:id="0">
    <w:p w14:paraId="48B09082" w14:textId="77777777" w:rsidR="001B1C07" w:rsidRDefault="001B1C07">
      <w:r>
        <w:continuationSeparator/>
      </w:r>
    </w:p>
    <w:p w14:paraId="38A49568" w14:textId="77777777" w:rsidR="001B1C07" w:rsidRDefault="001B1C07"/>
  </w:endnote>
  <w:endnote w:type="continuationNotice" w:id="1">
    <w:p w14:paraId="522A4112" w14:textId="77777777" w:rsidR="001B1C07" w:rsidRDefault="001B1C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9D878" w14:textId="4C6FAD74" w:rsidR="00AF66BA" w:rsidRDefault="004D224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47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6327C" w14:textId="77777777" w:rsidR="001B1C07" w:rsidRDefault="001B1C07">
      <w:r>
        <w:separator/>
      </w:r>
    </w:p>
    <w:p w14:paraId="01BBA494" w14:textId="77777777" w:rsidR="001B1C07" w:rsidRDefault="001B1C07"/>
  </w:footnote>
  <w:footnote w:type="continuationSeparator" w:id="0">
    <w:p w14:paraId="654794EB" w14:textId="77777777" w:rsidR="001B1C07" w:rsidRDefault="001B1C07">
      <w:r>
        <w:continuationSeparator/>
      </w:r>
    </w:p>
    <w:p w14:paraId="0628F090" w14:textId="77777777" w:rsidR="001B1C07" w:rsidRDefault="001B1C07"/>
  </w:footnote>
  <w:footnote w:type="continuationNotice" w:id="1">
    <w:p w14:paraId="2CFBCC5E" w14:textId="77777777" w:rsidR="001B1C07" w:rsidRDefault="001B1C0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2C3560"/>
    <w:multiLevelType w:val="hybridMultilevel"/>
    <w:tmpl w:val="1C4C0A3E"/>
    <w:lvl w:ilvl="0" w:tplc="314C7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644"/>
    <w:multiLevelType w:val="hybridMultilevel"/>
    <w:tmpl w:val="94CE2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507D9"/>
    <w:multiLevelType w:val="hybridMultilevel"/>
    <w:tmpl w:val="9E4077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B452F"/>
    <w:multiLevelType w:val="hybridMultilevel"/>
    <w:tmpl w:val="DDA6B8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470C5"/>
    <w:multiLevelType w:val="hybridMultilevel"/>
    <w:tmpl w:val="F82417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4705B"/>
    <w:multiLevelType w:val="hybridMultilevel"/>
    <w:tmpl w:val="317CC170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C4405F8"/>
    <w:multiLevelType w:val="hybridMultilevel"/>
    <w:tmpl w:val="72D252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E19F0"/>
    <w:multiLevelType w:val="hybridMultilevel"/>
    <w:tmpl w:val="6980D9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A5EFE"/>
    <w:multiLevelType w:val="hybridMultilevel"/>
    <w:tmpl w:val="F29281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81C63"/>
    <w:multiLevelType w:val="hybridMultilevel"/>
    <w:tmpl w:val="89D660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F64AF"/>
    <w:multiLevelType w:val="hybridMultilevel"/>
    <w:tmpl w:val="C1DEF0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02516"/>
    <w:multiLevelType w:val="hybridMultilevel"/>
    <w:tmpl w:val="082830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A0A1B"/>
    <w:multiLevelType w:val="hybridMultilevel"/>
    <w:tmpl w:val="DA381D5C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8AB4355"/>
    <w:multiLevelType w:val="hybridMultilevel"/>
    <w:tmpl w:val="0B203272"/>
    <w:lvl w:ilvl="0" w:tplc="CE0E85FE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6"/>
  </w:num>
  <w:num w:numId="5">
    <w:abstractNumId w:val="3"/>
  </w:num>
  <w:num w:numId="6">
    <w:abstractNumId w:val="2"/>
  </w:num>
  <w:num w:numId="7">
    <w:abstractNumId w:val="15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14"/>
  </w:num>
  <w:num w:numId="13">
    <w:abstractNumId w:val="5"/>
  </w:num>
  <w:num w:numId="14">
    <w:abstractNumId w:val="4"/>
  </w:num>
  <w:num w:numId="15">
    <w:abstractNumId w:val="1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A1"/>
    <w:rsid w:val="00001621"/>
    <w:rsid w:val="000267BF"/>
    <w:rsid w:val="00027089"/>
    <w:rsid w:val="000402AD"/>
    <w:rsid w:val="0006147D"/>
    <w:rsid w:val="00077E6A"/>
    <w:rsid w:val="000B4B58"/>
    <w:rsid w:val="000B7E6C"/>
    <w:rsid w:val="000D3AF7"/>
    <w:rsid w:val="000E4182"/>
    <w:rsid w:val="000E6423"/>
    <w:rsid w:val="000F0119"/>
    <w:rsid w:val="000F5CA9"/>
    <w:rsid w:val="0010285D"/>
    <w:rsid w:val="00102BD1"/>
    <w:rsid w:val="001111F3"/>
    <w:rsid w:val="0012085C"/>
    <w:rsid w:val="001275C6"/>
    <w:rsid w:val="00132BCF"/>
    <w:rsid w:val="0014547A"/>
    <w:rsid w:val="00171A58"/>
    <w:rsid w:val="001971CF"/>
    <w:rsid w:val="001A1EE3"/>
    <w:rsid w:val="001A2796"/>
    <w:rsid w:val="001A5543"/>
    <w:rsid w:val="001B1C07"/>
    <w:rsid w:val="001B6AA1"/>
    <w:rsid w:val="001E09A5"/>
    <w:rsid w:val="001E2DB7"/>
    <w:rsid w:val="001F726F"/>
    <w:rsid w:val="001F7832"/>
    <w:rsid w:val="00211E86"/>
    <w:rsid w:val="00237508"/>
    <w:rsid w:val="00237808"/>
    <w:rsid w:val="00241293"/>
    <w:rsid w:val="00254FFC"/>
    <w:rsid w:val="00276303"/>
    <w:rsid w:val="00277129"/>
    <w:rsid w:val="00285816"/>
    <w:rsid w:val="002A407A"/>
    <w:rsid w:val="002B0512"/>
    <w:rsid w:val="002C1353"/>
    <w:rsid w:val="002D1096"/>
    <w:rsid w:val="002D1BE9"/>
    <w:rsid w:val="002D50E9"/>
    <w:rsid w:val="002E1572"/>
    <w:rsid w:val="002E20C4"/>
    <w:rsid w:val="002F73C7"/>
    <w:rsid w:val="00311FD0"/>
    <w:rsid w:val="0032226A"/>
    <w:rsid w:val="003323CC"/>
    <w:rsid w:val="00333E0C"/>
    <w:rsid w:val="00351472"/>
    <w:rsid w:val="003603BF"/>
    <w:rsid w:val="00360F21"/>
    <w:rsid w:val="003739AC"/>
    <w:rsid w:val="003742A7"/>
    <w:rsid w:val="00385A2C"/>
    <w:rsid w:val="0038687B"/>
    <w:rsid w:val="003B1061"/>
    <w:rsid w:val="003B5065"/>
    <w:rsid w:val="003C7998"/>
    <w:rsid w:val="003E0727"/>
    <w:rsid w:val="003E6248"/>
    <w:rsid w:val="003F52C1"/>
    <w:rsid w:val="0040063F"/>
    <w:rsid w:val="00415096"/>
    <w:rsid w:val="00421D31"/>
    <w:rsid w:val="0043149A"/>
    <w:rsid w:val="00431A6E"/>
    <w:rsid w:val="004503C1"/>
    <w:rsid w:val="004743E6"/>
    <w:rsid w:val="00491DEC"/>
    <w:rsid w:val="00492D96"/>
    <w:rsid w:val="004B2E30"/>
    <w:rsid w:val="004B594B"/>
    <w:rsid w:val="004D224B"/>
    <w:rsid w:val="004D265B"/>
    <w:rsid w:val="004D5923"/>
    <w:rsid w:val="004E091A"/>
    <w:rsid w:val="004E0BA8"/>
    <w:rsid w:val="004E7996"/>
    <w:rsid w:val="004F66CD"/>
    <w:rsid w:val="00503881"/>
    <w:rsid w:val="005048AE"/>
    <w:rsid w:val="00515F51"/>
    <w:rsid w:val="00516DFA"/>
    <w:rsid w:val="005229CF"/>
    <w:rsid w:val="00525752"/>
    <w:rsid w:val="005356B6"/>
    <w:rsid w:val="0053608D"/>
    <w:rsid w:val="00555E42"/>
    <w:rsid w:val="00571C48"/>
    <w:rsid w:val="00573482"/>
    <w:rsid w:val="005B22CA"/>
    <w:rsid w:val="005B5B7A"/>
    <w:rsid w:val="005B7B4C"/>
    <w:rsid w:val="005D370D"/>
    <w:rsid w:val="005D45F9"/>
    <w:rsid w:val="005D57B7"/>
    <w:rsid w:val="00611ADB"/>
    <w:rsid w:val="00614EE6"/>
    <w:rsid w:val="00630D9B"/>
    <w:rsid w:val="0064297A"/>
    <w:rsid w:val="0064324F"/>
    <w:rsid w:val="00655DAF"/>
    <w:rsid w:val="00662DD2"/>
    <w:rsid w:val="0067098C"/>
    <w:rsid w:val="006749BF"/>
    <w:rsid w:val="006766AA"/>
    <w:rsid w:val="00681EB7"/>
    <w:rsid w:val="00683F7D"/>
    <w:rsid w:val="006A4652"/>
    <w:rsid w:val="006C2188"/>
    <w:rsid w:val="006C32C7"/>
    <w:rsid w:val="006C50B3"/>
    <w:rsid w:val="006F405F"/>
    <w:rsid w:val="006F58E0"/>
    <w:rsid w:val="007257BB"/>
    <w:rsid w:val="00731B78"/>
    <w:rsid w:val="0073385D"/>
    <w:rsid w:val="007449DD"/>
    <w:rsid w:val="007553D8"/>
    <w:rsid w:val="007676F2"/>
    <w:rsid w:val="007714D7"/>
    <w:rsid w:val="00781475"/>
    <w:rsid w:val="0078203F"/>
    <w:rsid w:val="00791394"/>
    <w:rsid w:val="00791713"/>
    <w:rsid w:val="007961D1"/>
    <w:rsid w:val="007B62DF"/>
    <w:rsid w:val="007F1949"/>
    <w:rsid w:val="00836D6F"/>
    <w:rsid w:val="00844128"/>
    <w:rsid w:val="008570BA"/>
    <w:rsid w:val="00860D96"/>
    <w:rsid w:val="00860DB9"/>
    <w:rsid w:val="008713BA"/>
    <w:rsid w:val="00876781"/>
    <w:rsid w:val="00897C8E"/>
    <w:rsid w:val="008A279E"/>
    <w:rsid w:val="008B1537"/>
    <w:rsid w:val="00911916"/>
    <w:rsid w:val="00913483"/>
    <w:rsid w:val="00926746"/>
    <w:rsid w:val="00931141"/>
    <w:rsid w:val="00941AF8"/>
    <w:rsid w:val="009455FD"/>
    <w:rsid w:val="0094723B"/>
    <w:rsid w:val="00957A0B"/>
    <w:rsid w:val="00974B81"/>
    <w:rsid w:val="00975A49"/>
    <w:rsid w:val="00981606"/>
    <w:rsid w:val="00981A29"/>
    <w:rsid w:val="009A188F"/>
    <w:rsid w:val="009A3100"/>
    <w:rsid w:val="009A66CE"/>
    <w:rsid w:val="009B1F49"/>
    <w:rsid w:val="009C0888"/>
    <w:rsid w:val="009C2D9F"/>
    <w:rsid w:val="009D155B"/>
    <w:rsid w:val="009E043F"/>
    <w:rsid w:val="009F620F"/>
    <w:rsid w:val="009F72A4"/>
    <w:rsid w:val="00A0561C"/>
    <w:rsid w:val="00A11289"/>
    <w:rsid w:val="00A15E9F"/>
    <w:rsid w:val="00A21418"/>
    <w:rsid w:val="00A332A5"/>
    <w:rsid w:val="00A62A04"/>
    <w:rsid w:val="00A64F99"/>
    <w:rsid w:val="00A817F2"/>
    <w:rsid w:val="00A8237F"/>
    <w:rsid w:val="00A9562D"/>
    <w:rsid w:val="00A97136"/>
    <w:rsid w:val="00AA1B4D"/>
    <w:rsid w:val="00AA22DA"/>
    <w:rsid w:val="00AB0AF2"/>
    <w:rsid w:val="00AB6BA8"/>
    <w:rsid w:val="00AB6DFF"/>
    <w:rsid w:val="00AE37D6"/>
    <w:rsid w:val="00AF4BB5"/>
    <w:rsid w:val="00AF66BA"/>
    <w:rsid w:val="00B028AC"/>
    <w:rsid w:val="00B20DE8"/>
    <w:rsid w:val="00B60795"/>
    <w:rsid w:val="00B70264"/>
    <w:rsid w:val="00B872F3"/>
    <w:rsid w:val="00B87FE1"/>
    <w:rsid w:val="00B94874"/>
    <w:rsid w:val="00BA5B8D"/>
    <w:rsid w:val="00BA6D62"/>
    <w:rsid w:val="00BA6D79"/>
    <w:rsid w:val="00BA6E95"/>
    <w:rsid w:val="00BB3FE0"/>
    <w:rsid w:val="00BB655B"/>
    <w:rsid w:val="00BC361C"/>
    <w:rsid w:val="00BD21BC"/>
    <w:rsid w:val="00BF121E"/>
    <w:rsid w:val="00BF2144"/>
    <w:rsid w:val="00BF4E8F"/>
    <w:rsid w:val="00C13F24"/>
    <w:rsid w:val="00C44025"/>
    <w:rsid w:val="00C44543"/>
    <w:rsid w:val="00C4457B"/>
    <w:rsid w:val="00C4735B"/>
    <w:rsid w:val="00C5112A"/>
    <w:rsid w:val="00C52280"/>
    <w:rsid w:val="00C60B2F"/>
    <w:rsid w:val="00C64BD0"/>
    <w:rsid w:val="00C71C27"/>
    <w:rsid w:val="00CC037F"/>
    <w:rsid w:val="00CC05FA"/>
    <w:rsid w:val="00CC45E2"/>
    <w:rsid w:val="00CC5E6B"/>
    <w:rsid w:val="00CC62DB"/>
    <w:rsid w:val="00CE2B63"/>
    <w:rsid w:val="00CE5BEA"/>
    <w:rsid w:val="00D060E4"/>
    <w:rsid w:val="00D101B1"/>
    <w:rsid w:val="00D143E6"/>
    <w:rsid w:val="00D35975"/>
    <w:rsid w:val="00D45523"/>
    <w:rsid w:val="00D47545"/>
    <w:rsid w:val="00D55CBF"/>
    <w:rsid w:val="00D86281"/>
    <w:rsid w:val="00DC54AA"/>
    <w:rsid w:val="00DD4B9B"/>
    <w:rsid w:val="00DD73C1"/>
    <w:rsid w:val="00E06A53"/>
    <w:rsid w:val="00E142F8"/>
    <w:rsid w:val="00E145D2"/>
    <w:rsid w:val="00E42FDE"/>
    <w:rsid w:val="00E55DA3"/>
    <w:rsid w:val="00E60F15"/>
    <w:rsid w:val="00E74072"/>
    <w:rsid w:val="00E830E9"/>
    <w:rsid w:val="00E95BA1"/>
    <w:rsid w:val="00EA5C48"/>
    <w:rsid w:val="00EC0540"/>
    <w:rsid w:val="00EC3FEE"/>
    <w:rsid w:val="00ED08D0"/>
    <w:rsid w:val="00ED1364"/>
    <w:rsid w:val="00ED56B9"/>
    <w:rsid w:val="00EE154B"/>
    <w:rsid w:val="00EF39DA"/>
    <w:rsid w:val="00F03858"/>
    <w:rsid w:val="00F04776"/>
    <w:rsid w:val="00F25EA5"/>
    <w:rsid w:val="00F27190"/>
    <w:rsid w:val="00F30ADF"/>
    <w:rsid w:val="00F35AC8"/>
    <w:rsid w:val="00F409B7"/>
    <w:rsid w:val="00F50F96"/>
    <w:rsid w:val="00F5223E"/>
    <w:rsid w:val="00FA0BE5"/>
    <w:rsid w:val="00FA72AB"/>
    <w:rsid w:val="00FC3855"/>
    <w:rsid w:val="00FC3A04"/>
    <w:rsid w:val="00FF0A86"/>
    <w:rsid w:val="00FF3622"/>
    <w:rsid w:val="00FF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B078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sl-SI" w:eastAsia="ja-JP" w:bidi="sl-SI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24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FFC000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4472C4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4472C4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1B6AA1"/>
    <w:pPr>
      <w:spacing w:after="360" w:line="264" w:lineRule="auto"/>
      <w:ind w:left="720"/>
      <w:contextualSpacing/>
    </w:pPr>
    <w:rPr>
      <w:color w:val="657C9C" w:themeColor="text2" w:themeTint="BF"/>
      <w:sz w:val="24"/>
      <w:szCs w:val="24"/>
    </w:rPr>
  </w:style>
  <w:style w:type="table" w:styleId="TableGrid">
    <w:name w:val="Table Grid"/>
    <w:basedOn w:val="TableNormal"/>
    <w:uiPriority w:val="39"/>
    <w:rsid w:val="004D5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5Dark-Accent1">
    <w:name w:val="List Table 5 Dark Accent 1"/>
    <w:basedOn w:val="TableNormal"/>
    <w:uiPriority w:val="50"/>
    <w:rsid w:val="004D592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4">
    <w:name w:val="List Table 2 Accent 4"/>
    <w:basedOn w:val="TableNormal"/>
    <w:uiPriority w:val="47"/>
    <w:rsid w:val="004D592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4">
    <w:name w:val="Grid Table 1 Light Accent 4"/>
    <w:basedOn w:val="TableNormal"/>
    <w:uiPriority w:val="46"/>
    <w:rsid w:val="006749B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6749B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6749B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customXml" Target="ink/ink7.xml"/><Relationship Id="rId39" Type="http://schemas.openxmlformats.org/officeDocument/2006/relationships/image" Target="media/image15.png"/><Relationship Id="rId21" Type="http://schemas.openxmlformats.org/officeDocument/2006/relationships/customXml" Target="ink/ink4.xml"/><Relationship Id="rId34" Type="http://schemas.openxmlformats.org/officeDocument/2006/relationships/customXml" Target="ink/ink11.xml"/><Relationship Id="rId42" Type="http://schemas.openxmlformats.org/officeDocument/2006/relationships/image" Target="media/image60.jpeg"/><Relationship Id="rId47" Type="http://schemas.openxmlformats.org/officeDocument/2006/relationships/customXml" Target="ink/ink13.xml"/><Relationship Id="rId50" Type="http://schemas.openxmlformats.org/officeDocument/2006/relationships/image" Target="media/image21.png"/><Relationship Id="rId55" Type="http://schemas.openxmlformats.org/officeDocument/2006/relationships/image" Target="media/image23.png"/><Relationship Id="rId63" Type="http://schemas.openxmlformats.org/officeDocument/2006/relationships/image" Target="media/image25.jpeg"/><Relationship Id="rId68" Type="http://schemas.openxmlformats.org/officeDocument/2006/relationships/image" Target="media/image30.png"/><Relationship Id="rId76" Type="http://schemas.openxmlformats.org/officeDocument/2006/relationships/image" Target="media/image38.gif"/><Relationship Id="rId7" Type="http://schemas.openxmlformats.org/officeDocument/2006/relationships/image" Target="media/image1.png"/><Relationship Id="rId71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9" Type="http://schemas.openxmlformats.org/officeDocument/2006/relationships/image" Target="media/image10.png"/><Relationship Id="rId11" Type="http://schemas.openxmlformats.org/officeDocument/2006/relationships/image" Target="media/image25.png"/><Relationship Id="rId24" Type="http://schemas.openxmlformats.org/officeDocument/2006/relationships/customXml" Target="ink/ink6.xml"/><Relationship Id="rId32" Type="http://schemas.openxmlformats.org/officeDocument/2006/relationships/customXml" Target="ink/ink10.xml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45" Type="http://schemas.openxmlformats.org/officeDocument/2006/relationships/image" Target="media/image170.jpeg"/><Relationship Id="rId53" Type="http://schemas.openxmlformats.org/officeDocument/2006/relationships/image" Target="media/image22.png"/><Relationship Id="rId58" Type="http://schemas.openxmlformats.org/officeDocument/2006/relationships/image" Target="media/image200.jpeg"/><Relationship Id="rId66" Type="http://schemas.openxmlformats.org/officeDocument/2006/relationships/image" Target="media/image28.png"/><Relationship Id="rId74" Type="http://schemas.openxmlformats.org/officeDocument/2006/relationships/image" Target="media/image36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3.jpeg"/><Relationship Id="rId10" Type="http://schemas.openxmlformats.org/officeDocument/2006/relationships/image" Target="media/image16.png"/><Relationship Id="rId19" Type="http://schemas.openxmlformats.org/officeDocument/2006/relationships/customXml" Target="ink/ink2.xml"/><Relationship Id="rId31" Type="http://schemas.openxmlformats.org/officeDocument/2006/relationships/image" Target="media/image11.png"/><Relationship Id="rId44" Type="http://schemas.openxmlformats.org/officeDocument/2006/relationships/image" Target="media/image160.jpeg"/><Relationship Id="rId52" Type="http://schemas.openxmlformats.org/officeDocument/2006/relationships/customXml" Target="ink/ink16.xml"/><Relationship Id="rId60" Type="http://schemas.openxmlformats.org/officeDocument/2006/relationships/image" Target="media/image22.jpeg"/><Relationship Id="rId65" Type="http://schemas.openxmlformats.org/officeDocument/2006/relationships/image" Target="media/image27.jpeg"/><Relationship Id="rId73" Type="http://schemas.openxmlformats.org/officeDocument/2006/relationships/image" Target="media/image35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image" Target="media/image9.png"/><Relationship Id="rId30" Type="http://schemas.openxmlformats.org/officeDocument/2006/relationships/customXml" Target="ink/ink9.xml"/><Relationship Id="rId35" Type="http://schemas.openxmlformats.org/officeDocument/2006/relationships/image" Target="media/image13.png"/><Relationship Id="rId43" Type="http://schemas.openxmlformats.org/officeDocument/2006/relationships/image" Target="media/image150.png"/><Relationship Id="rId48" Type="http://schemas.openxmlformats.org/officeDocument/2006/relationships/image" Target="media/image20.png"/><Relationship Id="rId56" Type="http://schemas.openxmlformats.org/officeDocument/2006/relationships/image" Target="media/image19.jpeg"/><Relationship Id="rId64" Type="http://schemas.openxmlformats.org/officeDocument/2006/relationships/image" Target="media/image26.jpeg"/><Relationship Id="rId69" Type="http://schemas.openxmlformats.org/officeDocument/2006/relationships/image" Target="media/image31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customXml" Target="ink/ink15.xml"/><Relationship Id="rId72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32.png"/><Relationship Id="rId17" Type="http://schemas.openxmlformats.org/officeDocument/2006/relationships/customXml" Target="ink/ink1.xm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6.jpeg"/><Relationship Id="rId46" Type="http://schemas.openxmlformats.org/officeDocument/2006/relationships/image" Target="media/image18.jpeg"/><Relationship Id="rId59" Type="http://schemas.openxmlformats.org/officeDocument/2006/relationships/image" Target="media/image21.jpeg"/><Relationship Id="rId67" Type="http://schemas.openxmlformats.org/officeDocument/2006/relationships/image" Target="media/image29.jpeg"/><Relationship Id="rId20" Type="http://schemas.openxmlformats.org/officeDocument/2006/relationships/customXml" Target="ink/ink3.xml"/><Relationship Id="rId41" Type="http://schemas.openxmlformats.org/officeDocument/2006/relationships/image" Target="media/image17.jpeg"/><Relationship Id="rId54" Type="http://schemas.openxmlformats.org/officeDocument/2006/relationships/customXml" Target="ink/ink17.xml"/><Relationship Id="rId62" Type="http://schemas.openxmlformats.org/officeDocument/2006/relationships/image" Target="media/image24.png"/><Relationship Id="rId70" Type="http://schemas.openxmlformats.org/officeDocument/2006/relationships/image" Target="media/image32.gif"/><Relationship Id="rId75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0.jpeg"/><Relationship Id="rId23" Type="http://schemas.openxmlformats.org/officeDocument/2006/relationships/image" Target="media/image7.png"/><Relationship Id="rId28" Type="http://schemas.openxmlformats.org/officeDocument/2006/relationships/customXml" Target="ink/ink8.xml"/><Relationship Id="rId36" Type="http://schemas.openxmlformats.org/officeDocument/2006/relationships/customXml" Target="ink/ink12.xml"/><Relationship Id="rId49" Type="http://schemas.openxmlformats.org/officeDocument/2006/relationships/customXml" Target="ink/ink14.xml"/><Relationship Id="rId57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ormat\new\todo\%7b9EE01787-DAAB-4CB8-B747-305BC87B5DCD%7dtf10002051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52.321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21 17,'0'0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4:57.073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25 19,'0'65,"4"29,2 4,0-10,-2-17,4-19,4-20,0-10,3-9,-2-2,-7-17,-4-6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4:54.80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210 151,'-30'82,"-11"32,3 4,7-13,9-19,9-22,5-16,5-12,3-16,2-17,-1-13,1-8,-1-7,5-6,0-8,0-5,2-4,1-3,-1-1,2 0,-1 4,3 2,-1-1,-3 5,3 4,-2 5,-1 3,1 7,4 3,0 0,2 0,-2-6,6 2,0 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4:53.562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55 1390,'0'43,"0"19,0 8,0-5,0-8,0-10,0-8,0-7,0-4,0-3,0-1,0-1,0-8,9-15,6-17,2-13,-3-12,1-1,-2 1,1 4,-2 4,-3 3,-3 3,-7 6,-3 2,-5 6,-6 3,-4 5,-4 4,-1 1,2 10,6 7,4 6,6-5,3-15,2-16,2-14,0-11,0-8,0-4,-1 2,1 5,-1 6,0 5,0 3,0 4,0 13,0 15,0 14,0 10,0 4,4 2,2-1,0 0,-2-3,4-4,0-4,-2 1,-1 0,-2 1,3-3,1-10,-2-9,0-11,-2-11,-2-6,4-3,1 0,-1 0,0 2,-3 1,0 1,-1 0,-1 2,0-1,0 1,-5 4,-1 2,1-1,0-1,2-1,1-1,1-2,1 0,0 0,0-1,0 0,1 1,-1-1,0 0,0 1,0 0,0-1,0-4,0-1,0-4,0-5,-4 0,-2 3,0 3,2 3,0 2,2 3,1 0,1 1,0 0,0 0,0 0,1-4,-1-2,0-4,0 0,0-4,4 6,2 3,-4 8,-8 7,-7 6,0 9,5 4,9 2,4-4,6-4,0-4,4-2,-2-4,-2 4,-4 9,-2 7,-3 8,-1 5,-6-2,-1 2,0 0,-3 2,-1 5,3 6,1 12,2 0,2-1,-3-1,-1-4,1-3,-3-5,-1 2,2-1,2 2,1 0,2 3,1-1,1-3,1-2,-1-3,0-1,1-2,-1-1,0 4,0 2,0 0,0-2,0-1,0 0,0-2,0 0,0 4,0 5,0 1,4-5,2-4,0-2,-2-1,0 4,-2 6,-1 6,-1 4,0 9,0 3,0-3,-1-3,1-4,0-7,0-5,0-4,4-7,2-17,4-17,0-12,-1-5,1-8,0-6,-2-4,-3 1,-1 4,-3 1,0 2,-1 3,0 4,-1 11,1 14,-1 11,1 10,0 7,0 3,0 2,0 1,0 0,0 0,0-6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0:50.419"/>
    </inkml:context>
    <inkml:brush xml:id="br0">
      <inkml:brushProperty name="width" value="0.07" units="cm"/>
      <inkml:brushProperty name="height" value="0.07" units="cm"/>
      <inkml:brushProperty name="color" value="#FFFFFF"/>
      <inkml:brushProperty name="ignorePressure" value="1"/>
    </inkml:brush>
  </inkml:definitions>
  <inkml:trace contextRef="#ctx0" brushRef="#br0">-151 7590,'0'-225,"0"-144,5-104,27-112,8-96,1-73,-5-13,1 10,-6 67,-4 92,-5 108,-7 106,-6 104,-5 85,-2 70,-3 52,0 27,5 23,1 9,0-2,5-9,0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0:48.068"/>
    </inkml:context>
    <inkml:brush xml:id="br0">
      <inkml:brushProperty name="width" value="0.07" units="cm"/>
      <inkml:brushProperty name="height" value="0.07" units="cm"/>
      <inkml:brushProperty name="color" value="#FFFFFF"/>
      <inkml:brushProperty name="ignorePressure" value="1"/>
    </inkml:brush>
  </inkml:definitions>
  <inkml:trace contextRef="#ctx0" brushRef="#br0">-167-35,'0'0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0:47.284"/>
    </inkml:context>
    <inkml:brush xml:id="br0">
      <inkml:brushProperty name="width" value="0.07" units="cm"/>
      <inkml:brushProperty name="height" value="0.07" units="cm"/>
      <inkml:brushProperty name="color" value="#FFFFFF"/>
      <inkml:brushProperty name="ignorePressure" value="1"/>
    </inkml:brush>
  </inkml:definitions>
  <inkml:trace contextRef="#ctx0" brushRef="#br0">-174-30,'0'0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0:45.630"/>
    </inkml:context>
    <inkml:brush xml:id="br0">
      <inkml:brushProperty name="width" value="0.07" units="cm"/>
      <inkml:brushProperty name="height" value="0.07" units="cm"/>
      <inkml:brushProperty name="color" value="#FFFFFF"/>
      <inkml:brushProperty name="ignorePressure" value="1"/>
    </inkml:brush>
  </inkml:definitions>
  <inkml:trace contextRef="#ctx0" brushRef="#br0">587-15,'0'0,"0"0,-5 6,-2 6,0 14,-4 21,-5 30,-16 40,-13 51,-15 53,-13 51,-10 50,-2 40,4 32,4 30,16 25,12 20,21 14,19 4,18 6,17 10,4-81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0:44.849"/>
    </inkml:context>
    <inkml:brush xml:id="br0">
      <inkml:brushProperty name="width" value="0.07" units="cm"/>
      <inkml:brushProperty name="height" value="0.07" units="cm"/>
      <inkml:brushProperty name="color" value="#FFFFFF"/>
      <inkml:brushProperty name="ignorePressure" value="1"/>
    </inkml:brush>
  </inkml:definitions>
  <inkml:trace contextRef="#ctx0" brushRef="#br0">299-48,'0'0,"-5"8,-8 16,-6 19,-10 27,-12 33,-9 41,-6 46,-5 47,3 43,6 35,11 14,19 5,18-10,10-59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45.983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25 17,'0'0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41.108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25 17,'0'0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37.959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25 17,'0'0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32.105"/>
    </inkml:context>
    <inkml:brush xml:id="br0">
      <inkml:brushProperty name="width" value="0.15" units="cm"/>
      <inkml:brushProperty name="height" value="0.15" units="cm"/>
      <inkml:brushProperty name="color" value="#FFFFFF"/>
      <inkml:brushProperty name="ignorePressure" value="1"/>
    </inkml:brush>
  </inkml:definitions>
  <inkml:trace contextRef="#ctx0" brushRef="#br0">25 17,'0'0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30.388"/>
    </inkml:context>
    <inkml:brush xml:id="br0">
      <inkml:brushProperty name="width" value="0.15" units="cm"/>
      <inkml:brushProperty name="height" value="0.15" units="cm"/>
      <inkml:brushProperty name="color" value="#FFFFFF"/>
      <inkml:brushProperty name="ignorePressure" value="1"/>
    </inkml:brush>
  </inkml:definitions>
  <inkml:trace contextRef="#ctx0" brushRef="#br0">475 66,'-4'-4,"-7"-2,0-3,-3-1,-4 1,-2 3,-3 2,-2 6,0 2,-1 1,0 0,-1-1,2-2,-1-1,0 0,1-1,-1 0,5 4,1 2,5 3,-1 6,4-5,3-4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23.036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146 13,'9'0,"6"0,7 0,2 0,-2 4,-1 6,1 2,0-2,2-3,0-2,-4 3,-9-1,-11-1,-10-2,-8-2,-4 0,-8-2,-3 0,0 0,1 0,2 0,1-1,2 1,1 0,0 0,1 0,9 0,15 0,17 0,10 0,9 0,3 0,0 0,-3 0,-3 0,-2 0,-2 0,-7 4,-1 2,-5 4,-4 5,-5 3,-3 4,-2 2,-1 6,-1 2,0 0,0-1,1-2,-1-1,1-1,-5-10,-1-7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08.443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157 127,'-4'0,"-7"0,-4 0,-5 0,-3 0,-3 0,5-4,8-2,17-4,15 0,9-3,9 0,2-1,-1 2,-3 2,-3 4,-20 2,-16 2,-17 1,-8 2,-4-1,4 5,2 1,2 0,0-1,9-2,12-1,10-1,14-1,7 0,3 0,2 0,-6 4,-2 2,-6 3,-5 6,-1-1,-3 2,2-1,3-4,0 0,-3 4,-4 3,-6-2,-9-3,-7-4,0-3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4-13T19:45:04.335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222 149,'-17'47,"-6"21,1 2,4-6,5-9,5-10,4-9,7-10,7-9,6-8,5-6,3-3,2-1,1-1,-5-4,-5-6,-2 0,-3-3,-4-3,1 2,0-6,-3-7,-2-7,-10 2,-4 2,-9 7,-2 4,-1 5,-1 0,-5 5,-3 2,0 4,1 3,5 9,3 4,5 5,6 8,4 4,3 2,-1-4,0 2,0 0,11-4,7-6,7-7,4-4,11-4,4-3,3-1,0 0,-4 0,-7-4,-10-6,-8-5,-11 0,-10 3,-7 3,-7 4,-3 3,3-3,5-4,5-5,5-5,-1-6,1-9,1-2,3-3,1 0,1-1,0 1,2 4,-1 4,0 11,1 13,-1 14,0 17,0 10,0 3,0 1,0 1,0 0,0-3,0 2,0-2,0-2,0-3,0-1,0-2,0-1,0-1,0 0,0 0,0 0,4-4,2-2,4-3,5-1,-1 2,2-2,-1 0,-4 3,-4 2,-3 2,-2 2,-5-4,-7-5,-2 0,1 1,-1-2,0 1,4 2,2 3,2 2,2 1,2 2,0 1,0 0,1 0,-1 0,1-1,-1-12,0-13,0-11,0-8,0-5,0-3,0-1,0 0,0 0,0 1,0 1,0 0,0 0,0 0,0 1,-4 0,-2-1,-4 1,-5 0,1-1,2 1,3-1,4 1,2-1,1 1,2 0,1-1,-1-4,1-1,-1 0,1 1,-1 6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{9EE01787-DAAB-4CB8-B747-305BC87B5DCD}tf10002051.dotx</Template>
  <TotalTime>0</TotalTime>
  <Pages>3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2019-07-04T11:10:00Z</dcterms:created>
  <dcterms:modified xsi:type="dcterms:W3CDTF">2019-07-04T11:10:00Z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