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D0D0D"/>
  <w:body>
    <w:p w14:paraId="178AC9B8" w14:textId="77777777" w:rsidR="00A17343" w:rsidRPr="00CE0555" w:rsidRDefault="00D300F4" w:rsidP="00F865B6">
      <w:pPr>
        <w:rPr>
          <w:color w:val="auto"/>
          <w:lang w:val="sl-SI"/>
        </w:rPr>
      </w:pPr>
      <w:bookmarkStart w:id="0" w:name="_GoBack"/>
      <w:bookmarkEnd w:id="0"/>
      <w:r>
        <w:rPr>
          <w:noProof/>
          <w:color w:val="auto"/>
        </w:rPr>
        <w:pict w14:anchorId="0238A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8" o:spid="_x0000_s1042" type="#_x0000_t75" style="position:absolute;margin-left:-12pt;margin-top:82.7pt;width:403.9pt;height:791.55pt;z-index:-251650560;visibility:visible;mso-position-horizontal-relative:page;mso-position-vertical-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">
            <v:imagedata r:id="rId9" o:title="" croptop="-4006f" cropleft="-7749f" cropright="-11419f"/>
            <w10:wrap anchorx="page" anchory="page"/>
          </v:shape>
        </w:pict>
      </w:r>
      <w:r>
        <w:rPr>
          <w:noProof/>
          <w:color w:val="auto"/>
        </w:rPr>
        <w:pict w14:anchorId="52778B91">
          <v:shapetype id="_x0000_t202" coordsize="21600,21600" o:spt="202" path="m,l,21600r21600,l21600,xe">
            <v:stroke joinstyle="miter"/>
            <v:path gradientshapeok="t" o:connecttype="rect"/>
          </v:shapetype>
          <v:shape id="Polje z besedilom 3" o:spid="_x0000_s1041" type="#_x0000_t202" style="position:absolute;margin-left:259.5pt;margin-top:39pt;width:337.5pt;height:325.5pt;z-index:251649536;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" filled="f" stroked="f" strokeweight=".5pt">
            <v:textbox inset="0,0,36pt,0">
              <w:txbxContent>
                <w:p w14:paraId="4CA06EE2" w14:textId="77777777" w:rsidR="00A17343" w:rsidRPr="009277D0" w:rsidRDefault="00844248">
                  <w:pPr>
                    <w:pStyle w:val="Naslov10"/>
                    <w:rPr>
                      <w:rFonts w:ascii="Blackadder ITC" w:hAnsi="Blackadder ITC"/>
                      <w:color w:val="A93B61"/>
                      <w:sz w:val="144"/>
                      <w:szCs w:val="144"/>
                    </w:rPr>
                  </w:pPr>
                  <w:r w:rsidRPr="009277D0">
                    <w:rPr>
                      <w:rFonts w:ascii="Blackadder ITC" w:hAnsi="Blackadder ITC"/>
                      <w:color w:val="A93B61"/>
                      <w:sz w:val="144"/>
                      <w:szCs w:val="144"/>
                    </w:rPr>
                    <w:t>Marija Antoinetta</w:t>
                  </w:r>
                </w:p>
                <w:p w14:paraId="41CABD73" w14:textId="77777777" w:rsidR="0020047F" w:rsidRDefault="0020047F"/>
              </w:txbxContent>
            </v:textbox>
            <w10:wrap anchorx="page" anchory="page"/>
          </v:shape>
        </w:pict>
      </w:r>
    </w:p>
    <w:p w14:paraId="4269452D" w14:textId="77777777" w:rsidR="00FC707D" w:rsidRPr="00CE0555" w:rsidRDefault="00A17343" w:rsidP="00F865B6">
      <w:pPr>
        <w:pStyle w:val="NoSpacing"/>
        <w:jc w:val="both"/>
        <w:outlineLvl w:val="2"/>
        <w:rPr>
          <w:rFonts w:ascii="Baskerville Old Face" w:hAnsi="Baskerville Old Face"/>
          <w:color w:val="auto"/>
          <w:sz w:val="36"/>
          <w:szCs w:val="36"/>
          <w:lang w:val="sl-SI"/>
        </w:rPr>
      </w:pPr>
      <w:r w:rsidRPr="00CE0555">
        <w:rPr>
          <w:color w:val="auto"/>
          <w:lang w:val="sl-SI"/>
        </w:rPr>
        <w:br w:type="page"/>
      </w:r>
      <w:r w:rsidR="00FC707D" w:rsidRPr="00CE0555">
        <w:rPr>
          <w:rFonts w:ascii="Baskerville Old Face" w:hAnsi="Baskerville Old Face"/>
          <w:color w:val="auto"/>
          <w:sz w:val="36"/>
          <w:szCs w:val="36"/>
          <w:lang w:val="sl-SI"/>
        </w:rPr>
        <w:lastRenderedPageBreak/>
        <w:t xml:space="preserve">1. </w:t>
      </w:r>
      <w:r w:rsidR="00E06AD9" w:rsidRPr="00CE0555">
        <w:rPr>
          <w:rFonts w:ascii="Baskerville Old Face" w:hAnsi="Baskerville Old Face"/>
          <w:color w:val="auto"/>
          <w:sz w:val="36"/>
          <w:szCs w:val="36"/>
          <w:lang w:val="sl-SI"/>
        </w:rPr>
        <w:t>O MARIJI ANTOINETTI</w:t>
      </w:r>
    </w:p>
    <w:p w14:paraId="5B8FA510" w14:textId="77777777" w:rsidR="00B67AAD" w:rsidRPr="00CE0555" w:rsidRDefault="00B67AAD" w:rsidP="00F865B6">
      <w:pPr>
        <w:pStyle w:val="NoSpacing"/>
        <w:jc w:val="both"/>
        <w:outlineLvl w:val="2"/>
        <w:rPr>
          <w:rFonts w:ascii="Baskerville Old Face" w:hAnsi="Baskerville Old Face"/>
          <w:color w:val="auto"/>
          <w:sz w:val="36"/>
          <w:szCs w:val="36"/>
          <w:lang w:val="sl-SI"/>
        </w:rPr>
      </w:pPr>
    </w:p>
    <w:p w14:paraId="30BC4F39" w14:textId="77777777" w:rsidR="00E06AD9" w:rsidRPr="00CE0555" w:rsidRDefault="00E06AD9" w:rsidP="00F865B6">
      <w:pPr>
        <w:pStyle w:val="NoSpacing"/>
        <w:jc w:val="both"/>
        <w:outlineLvl w:val="2"/>
        <w:rPr>
          <w:rFonts w:ascii="Arial Black" w:hAnsi="Arial Black"/>
          <w:color w:val="auto"/>
          <w:sz w:val="32"/>
          <w:szCs w:val="32"/>
          <w:lang w:val="sl-SI"/>
        </w:rPr>
      </w:pPr>
      <w:r w:rsidRPr="00CE0555">
        <w:rPr>
          <w:rFonts w:ascii="Arial Black" w:hAnsi="Arial Black"/>
          <w:color w:val="auto"/>
          <w:sz w:val="32"/>
          <w:szCs w:val="32"/>
          <w:lang w:val="sl-SI"/>
        </w:rPr>
        <w:t>Marija Antoinetta se je rodila kot Marija Antonija Jožefa Ivana Habsburško-Lotarinška 2. novembra 1755 na Dunaju. Že ob rojstvu je imela poseben naziv bila je namreč habsburška nadvojvodinja in kasneje tudi postala kraljica Francije in Navare.</w:t>
      </w:r>
    </w:p>
    <w:p w14:paraId="43381393" w14:textId="77777777" w:rsidR="00E06AD9" w:rsidRPr="00CE0555" w:rsidRDefault="00E06AD9" w:rsidP="00F865B6">
      <w:pPr>
        <w:pStyle w:val="NoSpacing"/>
        <w:jc w:val="both"/>
        <w:outlineLvl w:val="2"/>
        <w:rPr>
          <w:rFonts w:ascii="Arial Black" w:hAnsi="Arial Black"/>
          <w:color w:val="auto"/>
          <w:sz w:val="32"/>
          <w:szCs w:val="32"/>
          <w:lang w:val="sl-SI"/>
        </w:rPr>
      </w:pPr>
      <w:r w:rsidRPr="00CE0555">
        <w:rPr>
          <w:rFonts w:ascii="Arial Black" w:hAnsi="Arial Black"/>
          <w:color w:val="auto"/>
          <w:sz w:val="32"/>
          <w:szCs w:val="32"/>
          <w:lang w:val="sl-SI"/>
        </w:rPr>
        <w:t>Pri svojih rosnih 15 letih je postala soproga Ludvika XVI in kasneje postala tudi mati poslednjemu francoskemu dofenu Ludviku XVII.</w:t>
      </w:r>
      <w:r w:rsidR="00F161FD" w:rsidRPr="00CE0555">
        <w:rPr>
          <w:rFonts w:ascii="Arial Black" w:hAnsi="Arial Black"/>
          <w:color w:val="auto"/>
          <w:sz w:val="32"/>
          <w:szCs w:val="32"/>
          <w:lang w:val="sl-SI"/>
        </w:rPr>
        <w:t xml:space="preserve"> Rodila mu je 4 otroke.</w:t>
      </w:r>
    </w:p>
    <w:p w14:paraId="5953CE62" w14:textId="77777777" w:rsidR="00E06AD9" w:rsidRPr="00CE0555" w:rsidRDefault="00E06AD9" w:rsidP="00F865B6">
      <w:pPr>
        <w:pStyle w:val="NoSpacing"/>
        <w:jc w:val="both"/>
        <w:outlineLvl w:val="2"/>
        <w:rPr>
          <w:rFonts w:ascii="Arial Black" w:hAnsi="Arial Black"/>
          <w:color w:val="auto"/>
          <w:sz w:val="32"/>
          <w:szCs w:val="32"/>
          <w:lang w:val="sl-SI"/>
        </w:rPr>
      </w:pPr>
      <w:r w:rsidRPr="00CE0555">
        <w:rPr>
          <w:rFonts w:ascii="Arial Black" w:hAnsi="Arial Black"/>
          <w:color w:val="auto"/>
          <w:sz w:val="32"/>
          <w:szCs w:val="32"/>
          <w:lang w:val="sl-SI"/>
        </w:rPr>
        <w:t>Najbolj poznana je po svojem legendarnem razkošju ter po svojem nesrečnem koncu, zaradi veleizdaje je namreč bila 16.oktobra 1793 v Parizu usmrčena z giljotino na vrhuncu Francoske revolucije.</w:t>
      </w:r>
    </w:p>
    <w:p w14:paraId="7F217996" w14:textId="77777777" w:rsidR="00E06AD9" w:rsidRPr="00CE0555" w:rsidRDefault="00E06AD9" w:rsidP="00F865B6">
      <w:pPr>
        <w:pStyle w:val="NoSpacing"/>
        <w:rPr>
          <w:rFonts w:ascii="Arial Black" w:hAnsi="Arial Black"/>
          <w:color w:val="auto"/>
          <w:sz w:val="28"/>
          <w:szCs w:val="28"/>
          <w:lang w:val="sl-SI"/>
        </w:rPr>
      </w:pPr>
    </w:p>
    <w:p w14:paraId="42427697" w14:textId="77777777" w:rsidR="00F865B6" w:rsidRPr="00CE0555" w:rsidRDefault="00F865B6" w:rsidP="00F865B6">
      <w:pPr>
        <w:pStyle w:val="NoSpacing"/>
        <w:rPr>
          <w:color w:val="auto"/>
          <w:lang w:val="sl-SI"/>
        </w:rPr>
      </w:pPr>
    </w:p>
    <w:p w14:paraId="0ACC4584" w14:textId="77777777" w:rsidR="00A17343" w:rsidRPr="00CE0555" w:rsidRDefault="00F865B6"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V času svojega življenja in po svoji smrti je Maria postala simbol vsega dobrega in po drugi strani vsega slabega povezanega z monarhijo in kraljevo družino. Čenče in revolucionarni časopisi so pripeljali do nastanka anekdot in citatov pripisanih Mariji. Najbolj znan je rek : »Če nimajo kruha, naj pač jedo potico«.</w:t>
      </w:r>
    </w:p>
    <w:p w14:paraId="59939771" w14:textId="77777777" w:rsidR="00F865B6" w:rsidRPr="00CE0555" w:rsidRDefault="00F865B6" w:rsidP="00F865B6">
      <w:pPr>
        <w:pStyle w:val="NoSpacing"/>
        <w:rPr>
          <w:rFonts w:ascii="Arial Black" w:hAnsi="Arial Black"/>
          <w:color w:val="auto"/>
          <w:sz w:val="32"/>
          <w:szCs w:val="32"/>
          <w:lang w:val="sl-SI"/>
        </w:rPr>
      </w:pPr>
    </w:p>
    <w:p w14:paraId="0E25B6A0" w14:textId="77777777" w:rsidR="00F865B6" w:rsidRPr="00CE0555" w:rsidRDefault="00F865B6" w:rsidP="00F865B6">
      <w:pPr>
        <w:pStyle w:val="NoSpacing"/>
        <w:rPr>
          <w:rFonts w:ascii="Arial Black" w:hAnsi="Arial Black"/>
          <w:color w:val="auto"/>
          <w:sz w:val="32"/>
          <w:szCs w:val="32"/>
          <w:lang w:val="sl-SI"/>
        </w:rPr>
      </w:pPr>
    </w:p>
    <w:p w14:paraId="57DBD32B" w14:textId="77777777" w:rsidR="00F865B6" w:rsidRPr="00CE0555" w:rsidRDefault="00D300F4">
      <w:pPr>
        <w:rPr>
          <w:rFonts w:ascii="Arial Black" w:hAnsi="Arial Black"/>
          <w:color w:val="auto"/>
          <w:sz w:val="32"/>
          <w:szCs w:val="32"/>
          <w:lang w:val="sl-SI"/>
        </w:rPr>
      </w:pPr>
      <w:r>
        <w:rPr>
          <w:noProof/>
          <w:color w:val="auto"/>
        </w:rPr>
        <w:pict w14:anchorId="4F321BE9">
          <v:shape id="Slika 2" o:spid="_x0000_s1040" type="#_x0000_t75" style="position:absolute;margin-left:0;margin-top:0;width:268.5pt;height:184.05pt;z-index:251650560;visibility:visible;mso-position-horizontal:center;mso-position-horizontal-relative:margin;mso-position-vertical:bottom;mso-position-vertical-relative:margin">
            <v:imagedata r:id="rId10" o:title=""/>
            <w10:wrap type="square" anchorx="margin" anchory="margin"/>
          </v:shape>
        </w:pict>
      </w:r>
      <w:r w:rsidR="00F865B6" w:rsidRPr="00CE0555">
        <w:rPr>
          <w:rFonts w:ascii="Arial Black" w:hAnsi="Arial Black"/>
          <w:color w:val="auto"/>
          <w:sz w:val="32"/>
          <w:szCs w:val="32"/>
          <w:lang w:val="sl-SI"/>
        </w:rPr>
        <w:br w:type="page"/>
      </w:r>
    </w:p>
    <w:p w14:paraId="2740F78F" w14:textId="77777777" w:rsidR="00BD787F" w:rsidRPr="00CE0555" w:rsidRDefault="002E70B3" w:rsidP="00F865B6">
      <w:pPr>
        <w:pStyle w:val="NoSpacing"/>
        <w:rPr>
          <w:rFonts w:ascii="Baskerville Old Face" w:hAnsi="Baskerville Old Face"/>
          <w:color w:val="auto"/>
          <w:sz w:val="36"/>
          <w:szCs w:val="36"/>
          <w:lang w:val="sl-SI"/>
        </w:rPr>
      </w:pPr>
      <w:r w:rsidRPr="00CE0555">
        <w:rPr>
          <w:rFonts w:ascii="Baskerville Old Face" w:hAnsi="Baskerville Old Face"/>
          <w:color w:val="auto"/>
          <w:sz w:val="36"/>
          <w:szCs w:val="36"/>
          <w:lang w:val="sl-SI"/>
        </w:rPr>
        <w:t>2. DRU</w:t>
      </w:r>
      <w:r w:rsidRPr="00CE0555">
        <w:rPr>
          <w:rFonts w:ascii="Cambria" w:hAnsi="Cambria" w:cs="Cambria"/>
          <w:color w:val="auto"/>
          <w:sz w:val="36"/>
          <w:szCs w:val="36"/>
          <w:lang w:val="sl-SI"/>
        </w:rPr>
        <w:t>Ž</w:t>
      </w:r>
      <w:r w:rsidRPr="00CE0555">
        <w:rPr>
          <w:rFonts w:ascii="Baskerville Old Face" w:hAnsi="Baskerville Old Face"/>
          <w:color w:val="auto"/>
          <w:sz w:val="36"/>
          <w:szCs w:val="36"/>
          <w:lang w:val="sl-SI"/>
        </w:rPr>
        <w:t>INA</w:t>
      </w:r>
    </w:p>
    <w:p w14:paraId="0265E1C0" w14:textId="77777777" w:rsidR="002E70B3" w:rsidRPr="00CE0555" w:rsidRDefault="002E70B3" w:rsidP="00F865B6">
      <w:pPr>
        <w:pStyle w:val="NoSpacing"/>
        <w:rPr>
          <w:rFonts w:ascii="Arial Black" w:hAnsi="Arial Black"/>
          <w:color w:val="auto"/>
          <w:sz w:val="32"/>
          <w:szCs w:val="32"/>
          <w:lang w:val="sl-SI"/>
        </w:rPr>
      </w:pPr>
    </w:p>
    <w:p w14:paraId="19922A17" w14:textId="77777777" w:rsidR="004A77B4" w:rsidRPr="00CE0555" w:rsidRDefault="004A77B4" w:rsidP="00F865B6">
      <w:pPr>
        <w:pStyle w:val="NoSpacing"/>
        <w:rPr>
          <w:rFonts w:ascii="Arial Black" w:hAnsi="Arial Black"/>
          <w:color w:val="auto"/>
          <w:sz w:val="32"/>
          <w:szCs w:val="32"/>
          <w:lang w:val="sl-SI"/>
        </w:rPr>
      </w:pPr>
    </w:p>
    <w:p w14:paraId="176575B3" w14:textId="77777777" w:rsidR="004A77B4" w:rsidRPr="00CE0555" w:rsidRDefault="004A77B4" w:rsidP="00F865B6">
      <w:pPr>
        <w:pStyle w:val="NoSpacing"/>
        <w:rPr>
          <w:rFonts w:ascii="Arial Black" w:hAnsi="Arial Black"/>
          <w:color w:val="auto"/>
          <w:sz w:val="32"/>
          <w:szCs w:val="32"/>
          <w:lang w:val="sl-SI"/>
        </w:rPr>
      </w:pPr>
    </w:p>
    <w:p w14:paraId="2A610721" w14:textId="77777777" w:rsidR="002E70B3" w:rsidRPr="00CE0555" w:rsidRDefault="002E70B3"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V Marijini družini je bilo 16 otrok, ona se je rodila kot najmlajša. Bila je hči Marije Terezije in Franca I. Štefana Lotarinškega.</w:t>
      </w:r>
    </w:p>
    <w:p w14:paraId="675B522E" w14:textId="77777777" w:rsidR="002E70B3" w:rsidRPr="00CE0555" w:rsidRDefault="002E70B3" w:rsidP="00F865B6">
      <w:pPr>
        <w:pStyle w:val="NoSpacing"/>
        <w:rPr>
          <w:rFonts w:ascii="Arial Black" w:hAnsi="Arial Black"/>
          <w:color w:val="auto"/>
          <w:sz w:val="32"/>
          <w:szCs w:val="32"/>
          <w:lang w:val="sl-SI"/>
        </w:rPr>
      </w:pPr>
    </w:p>
    <w:p w14:paraId="356C9CB5" w14:textId="77777777" w:rsidR="002E70B3" w:rsidRPr="00CE0555" w:rsidRDefault="002E70B3" w:rsidP="00F865B6">
      <w:pPr>
        <w:pStyle w:val="NoSpacing"/>
        <w:rPr>
          <w:rFonts w:ascii="Arial Black" w:hAnsi="Arial Black"/>
          <w:color w:val="auto"/>
          <w:sz w:val="32"/>
          <w:szCs w:val="32"/>
          <w:lang w:val="sl-SI"/>
        </w:rPr>
      </w:pPr>
    </w:p>
    <w:p w14:paraId="22C4981C" w14:textId="77777777" w:rsidR="002E70B3" w:rsidRPr="00CE0555" w:rsidRDefault="002E70B3" w:rsidP="00F865B6">
      <w:pPr>
        <w:pStyle w:val="NoSpacing"/>
        <w:rPr>
          <w:rFonts w:ascii="Arial Black" w:hAnsi="Arial Black"/>
          <w:color w:val="auto"/>
          <w:sz w:val="32"/>
          <w:szCs w:val="32"/>
          <w:lang w:val="sl-SI"/>
        </w:rPr>
      </w:pPr>
    </w:p>
    <w:p w14:paraId="6B0C212B" w14:textId="77777777" w:rsidR="002E70B3" w:rsidRPr="00CE0555" w:rsidRDefault="002E70B3" w:rsidP="00F865B6">
      <w:pPr>
        <w:pStyle w:val="NoSpacing"/>
        <w:rPr>
          <w:rFonts w:ascii="Arial Black" w:hAnsi="Arial Black"/>
          <w:color w:val="auto"/>
          <w:sz w:val="32"/>
          <w:szCs w:val="32"/>
          <w:lang w:val="sl-SI"/>
        </w:rPr>
      </w:pPr>
    </w:p>
    <w:p w14:paraId="4B6154E6" w14:textId="77777777" w:rsidR="002E70B3" w:rsidRPr="00CE0555" w:rsidRDefault="002E70B3" w:rsidP="00F865B6">
      <w:pPr>
        <w:pStyle w:val="NoSpacing"/>
        <w:rPr>
          <w:rFonts w:ascii="Arial Black" w:hAnsi="Arial Black"/>
          <w:color w:val="auto"/>
          <w:sz w:val="32"/>
          <w:szCs w:val="32"/>
          <w:lang w:val="sl-SI"/>
        </w:rPr>
      </w:pPr>
    </w:p>
    <w:p w14:paraId="7002D325" w14:textId="77777777" w:rsidR="002E70B3" w:rsidRPr="00CE0555" w:rsidRDefault="002E70B3" w:rsidP="00F865B6">
      <w:pPr>
        <w:pStyle w:val="NoSpacing"/>
        <w:rPr>
          <w:rFonts w:ascii="Arial Black" w:hAnsi="Arial Black"/>
          <w:color w:val="auto"/>
          <w:sz w:val="32"/>
          <w:szCs w:val="32"/>
          <w:lang w:val="sl-SI"/>
        </w:rPr>
      </w:pPr>
    </w:p>
    <w:p w14:paraId="376B193E" w14:textId="77777777" w:rsidR="002E70B3" w:rsidRPr="00CE0555" w:rsidRDefault="002E70B3" w:rsidP="00F865B6">
      <w:pPr>
        <w:pStyle w:val="NoSpacing"/>
        <w:rPr>
          <w:rFonts w:ascii="Arial Black" w:hAnsi="Arial Black"/>
          <w:color w:val="auto"/>
          <w:sz w:val="32"/>
          <w:szCs w:val="32"/>
          <w:lang w:val="sl-SI"/>
        </w:rPr>
      </w:pPr>
    </w:p>
    <w:p w14:paraId="22B44175" w14:textId="77777777" w:rsidR="002E70B3" w:rsidRPr="00CE0555" w:rsidRDefault="00D300F4" w:rsidP="00F865B6">
      <w:pPr>
        <w:pStyle w:val="NoSpacing"/>
        <w:rPr>
          <w:rFonts w:ascii="Arial Black" w:hAnsi="Arial Black"/>
          <w:color w:val="auto"/>
          <w:sz w:val="32"/>
          <w:szCs w:val="32"/>
          <w:lang w:val="sl-SI"/>
        </w:rPr>
      </w:pPr>
      <w:r>
        <w:rPr>
          <w:noProof/>
          <w:color w:val="auto"/>
        </w:rPr>
        <w:lastRenderedPageBreak/>
        <w:pict w14:anchorId="50658925">
          <v:shape id="Slika 1" o:spid="_x0000_s1039" type="#_x0000_t75" style="position:absolute;margin-left:0;margin-top:294.75pt;width:444.9pt;height:313.5pt;z-index:251651584;visibility:visible;mso-position-horizontal:center;mso-position-horizontal-relative:margin;mso-position-vertical-relative:margin;mso-width-relative:margin;mso-height-relative:margin">
            <v:imagedata r:id="rId11" o:title=""/>
            <w10:wrap type="square" anchorx="margin" anchory="margin"/>
          </v:shape>
        </w:pict>
      </w:r>
    </w:p>
    <w:p w14:paraId="783FE87D" w14:textId="77777777" w:rsidR="004A77B4" w:rsidRPr="00CE0555" w:rsidRDefault="004A77B4" w:rsidP="00F865B6">
      <w:pPr>
        <w:pStyle w:val="NoSpacing"/>
        <w:rPr>
          <w:rFonts w:ascii="Arial Black" w:hAnsi="Arial Black"/>
          <w:color w:val="auto"/>
          <w:sz w:val="32"/>
          <w:szCs w:val="32"/>
          <w:lang w:val="sl-SI"/>
        </w:rPr>
      </w:pPr>
    </w:p>
    <w:p w14:paraId="46C6EC16" w14:textId="77777777" w:rsidR="002E70B3" w:rsidRPr="00CE0555" w:rsidRDefault="004A77B4"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MATI:</w:t>
      </w:r>
    </w:p>
    <w:p w14:paraId="585BD864" w14:textId="77777777" w:rsidR="004A77B4" w:rsidRPr="00CE0555" w:rsidRDefault="004A77B4"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Marija Terezija je bila nadvojvodinja Avstrije , kraljica Ogrske in Češke ter edina ženska vladarica habsburških dednih dežel, s cesarskim kronanjem svojega moža Franca I. Štefana pa je postala tudi cesarica Svetega rimskega cesarstva. S štirideset letnim vladanjem je pričela, ko je oktobra 1740 umrl njen oče Karel VI..</w:t>
      </w:r>
    </w:p>
    <w:p w14:paraId="56894A58" w14:textId="77777777" w:rsidR="004A77B4" w:rsidRPr="00CE0555" w:rsidRDefault="00D300F4" w:rsidP="00F865B6">
      <w:pPr>
        <w:pStyle w:val="NoSpacing"/>
        <w:rPr>
          <w:rFonts w:ascii="Arial Black" w:hAnsi="Arial Black"/>
          <w:color w:val="auto"/>
          <w:sz w:val="32"/>
          <w:szCs w:val="32"/>
          <w:lang w:val="sl-SI"/>
        </w:rPr>
      </w:pPr>
      <w:r>
        <w:rPr>
          <w:noProof/>
          <w:color w:val="auto"/>
        </w:rPr>
        <w:pict w14:anchorId="624B1F90">
          <v:shape id="Slika 4" o:spid="_x0000_s1038" type="#_x0000_t75" style="position:absolute;margin-left:65.8pt;margin-top:197.25pt;width:336.25pt;height:417pt;z-index:251652608;visibility:visible;mso-position-horizontal-relative:margin;mso-position-vertical-relative:margin;mso-width-relative:margin;mso-height-relative:margin">
            <v:imagedata r:id="rId12" o:title=""/>
            <w10:wrap type="square" anchorx="margin" anchory="margin"/>
          </v:shape>
        </w:pict>
      </w:r>
    </w:p>
    <w:p w14:paraId="6BF5FFE3" w14:textId="77777777" w:rsidR="004A77B4" w:rsidRPr="00CE0555" w:rsidRDefault="004A77B4" w:rsidP="00F865B6">
      <w:pPr>
        <w:pStyle w:val="NoSpacing"/>
        <w:rPr>
          <w:rFonts w:ascii="Arial Black" w:hAnsi="Arial Black"/>
          <w:color w:val="auto"/>
          <w:sz w:val="32"/>
          <w:szCs w:val="32"/>
          <w:lang w:val="sl-SI"/>
        </w:rPr>
      </w:pPr>
    </w:p>
    <w:p w14:paraId="57669336" w14:textId="77777777" w:rsidR="004A77B4" w:rsidRPr="00CE0555" w:rsidRDefault="004A77B4" w:rsidP="00F865B6">
      <w:pPr>
        <w:pStyle w:val="NoSpacing"/>
        <w:rPr>
          <w:rFonts w:ascii="Arial Black" w:hAnsi="Arial Black"/>
          <w:color w:val="auto"/>
          <w:sz w:val="32"/>
          <w:szCs w:val="32"/>
          <w:lang w:val="sl-SI"/>
        </w:rPr>
      </w:pPr>
    </w:p>
    <w:p w14:paraId="152A6040" w14:textId="77777777" w:rsidR="004A77B4" w:rsidRPr="00CE0555" w:rsidRDefault="004A77B4" w:rsidP="00F865B6">
      <w:pPr>
        <w:pStyle w:val="NoSpacing"/>
        <w:rPr>
          <w:rFonts w:ascii="Arial Black" w:hAnsi="Arial Black"/>
          <w:color w:val="auto"/>
          <w:sz w:val="32"/>
          <w:szCs w:val="32"/>
          <w:lang w:val="sl-SI"/>
        </w:rPr>
      </w:pPr>
    </w:p>
    <w:p w14:paraId="15BB44BB" w14:textId="77777777" w:rsidR="004A77B4" w:rsidRPr="00CE0555" w:rsidRDefault="004A77B4" w:rsidP="00F865B6">
      <w:pPr>
        <w:pStyle w:val="NoSpacing"/>
        <w:rPr>
          <w:rFonts w:ascii="Arial Black" w:hAnsi="Arial Black"/>
          <w:color w:val="auto"/>
          <w:sz w:val="32"/>
          <w:szCs w:val="32"/>
          <w:lang w:val="sl-SI"/>
        </w:rPr>
      </w:pPr>
    </w:p>
    <w:p w14:paraId="4C48665E" w14:textId="77777777" w:rsidR="004A77B4" w:rsidRPr="00CE0555" w:rsidRDefault="004A77B4" w:rsidP="00F865B6">
      <w:pPr>
        <w:pStyle w:val="NoSpacing"/>
        <w:rPr>
          <w:rFonts w:ascii="Arial Black" w:hAnsi="Arial Black"/>
          <w:color w:val="auto"/>
          <w:sz w:val="32"/>
          <w:szCs w:val="32"/>
          <w:lang w:val="sl-SI"/>
        </w:rPr>
      </w:pPr>
    </w:p>
    <w:p w14:paraId="108BF2FA" w14:textId="77777777" w:rsidR="004A77B4" w:rsidRPr="00CE0555" w:rsidRDefault="004A77B4" w:rsidP="00F865B6">
      <w:pPr>
        <w:pStyle w:val="NoSpacing"/>
        <w:rPr>
          <w:rFonts w:ascii="Arial Black" w:hAnsi="Arial Black"/>
          <w:color w:val="auto"/>
          <w:sz w:val="32"/>
          <w:szCs w:val="32"/>
          <w:lang w:val="sl-SI"/>
        </w:rPr>
      </w:pPr>
    </w:p>
    <w:p w14:paraId="63F51797" w14:textId="77777777" w:rsidR="004A77B4" w:rsidRPr="00CE0555" w:rsidRDefault="004A77B4" w:rsidP="00F865B6">
      <w:pPr>
        <w:pStyle w:val="NoSpacing"/>
        <w:rPr>
          <w:rFonts w:ascii="Arial Black" w:hAnsi="Arial Black"/>
          <w:color w:val="auto"/>
          <w:sz w:val="32"/>
          <w:szCs w:val="32"/>
          <w:lang w:val="sl-SI"/>
        </w:rPr>
      </w:pPr>
    </w:p>
    <w:p w14:paraId="4C96F397" w14:textId="77777777" w:rsidR="004A77B4" w:rsidRPr="00CE0555" w:rsidRDefault="004A77B4" w:rsidP="00F865B6">
      <w:pPr>
        <w:pStyle w:val="NoSpacing"/>
        <w:rPr>
          <w:rFonts w:ascii="Arial Black" w:hAnsi="Arial Black"/>
          <w:color w:val="auto"/>
          <w:sz w:val="32"/>
          <w:szCs w:val="32"/>
          <w:lang w:val="sl-SI"/>
        </w:rPr>
      </w:pPr>
    </w:p>
    <w:p w14:paraId="560BCBBC" w14:textId="77777777" w:rsidR="004A77B4" w:rsidRPr="00CE0555" w:rsidRDefault="004A77B4" w:rsidP="00F865B6">
      <w:pPr>
        <w:pStyle w:val="NoSpacing"/>
        <w:rPr>
          <w:rFonts w:ascii="Arial Black" w:hAnsi="Arial Black"/>
          <w:color w:val="auto"/>
          <w:sz w:val="32"/>
          <w:szCs w:val="32"/>
          <w:lang w:val="sl-SI"/>
        </w:rPr>
      </w:pPr>
    </w:p>
    <w:p w14:paraId="1D93CA02" w14:textId="77777777" w:rsidR="004A77B4" w:rsidRPr="00CE0555" w:rsidRDefault="004A77B4" w:rsidP="00F865B6">
      <w:pPr>
        <w:pStyle w:val="NoSpacing"/>
        <w:rPr>
          <w:rFonts w:ascii="Arial Black" w:hAnsi="Arial Black"/>
          <w:color w:val="auto"/>
          <w:sz w:val="32"/>
          <w:szCs w:val="32"/>
          <w:lang w:val="sl-SI"/>
        </w:rPr>
      </w:pPr>
    </w:p>
    <w:p w14:paraId="49B978FB" w14:textId="77777777" w:rsidR="004A77B4" w:rsidRPr="00CE0555" w:rsidRDefault="004A77B4" w:rsidP="00F865B6">
      <w:pPr>
        <w:pStyle w:val="NoSpacing"/>
        <w:rPr>
          <w:rFonts w:ascii="Arial Black" w:hAnsi="Arial Black"/>
          <w:color w:val="auto"/>
          <w:sz w:val="32"/>
          <w:szCs w:val="32"/>
          <w:lang w:val="sl-SI"/>
        </w:rPr>
      </w:pPr>
    </w:p>
    <w:p w14:paraId="6B630F3F" w14:textId="77777777" w:rsidR="004A77B4" w:rsidRPr="00CE0555" w:rsidRDefault="004A77B4" w:rsidP="00F865B6">
      <w:pPr>
        <w:pStyle w:val="NoSpacing"/>
        <w:rPr>
          <w:rFonts w:ascii="Arial Black" w:hAnsi="Arial Black"/>
          <w:color w:val="auto"/>
          <w:sz w:val="32"/>
          <w:szCs w:val="32"/>
          <w:lang w:val="sl-SI"/>
        </w:rPr>
      </w:pPr>
    </w:p>
    <w:p w14:paraId="524CCA76" w14:textId="77777777" w:rsidR="004A77B4" w:rsidRPr="00CE0555" w:rsidRDefault="004A77B4" w:rsidP="00F865B6">
      <w:pPr>
        <w:pStyle w:val="NoSpacing"/>
        <w:rPr>
          <w:rFonts w:ascii="Arial Black" w:hAnsi="Arial Black"/>
          <w:color w:val="auto"/>
          <w:sz w:val="32"/>
          <w:szCs w:val="32"/>
          <w:lang w:val="sl-SI"/>
        </w:rPr>
      </w:pPr>
    </w:p>
    <w:p w14:paraId="67000454" w14:textId="77777777" w:rsidR="004A77B4" w:rsidRPr="00CE0555" w:rsidRDefault="004A77B4" w:rsidP="00F865B6">
      <w:pPr>
        <w:pStyle w:val="NoSpacing"/>
        <w:rPr>
          <w:rFonts w:ascii="Arial Black" w:hAnsi="Arial Black"/>
          <w:color w:val="auto"/>
          <w:sz w:val="32"/>
          <w:szCs w:val="32"/>
          <w:lang w:val="sl-SI"/>
        </w:rPr>
      </w:pPr>
    </w:p>
    <w:p w14:paraId="06B30733" w14:textId="77777777" w:rsidR="004A77B4" w:rsidRPr="00CE0555" w:rsidRDefault="004A77B4" w:rsidP="00F865B6">
      <w:pPr>
        <w:pStyle w:val="NoSpacing"/>
        <w:rPr>
          <w:rFonts w:ascii="Arial Black" w:hAnsi="Arial Black"/>
          <w:color w:val="auto"/>
          <w:sz w:val="32"/>
          <w:szCs w:val="32"/>
          <w:lang w:val="sl-SI"/>
        </w:rPr>
      </w:pPr>
    </w:p>
    <w:p w14:paraId="1D27EC99" w14:textId="77777777" w:rsidR="004A77B4" w:rsidRPr="00CE0555" w:rsidRDefault="004A77B4" w:rsidP="00F865B6">
      <w:pPr>
        <w:pStyle w:val="NoSpacing"/>
        <w:rPr>
          <w:rFonts w:ascii="Arial Black" w:hAnsi="Arial Black"/>
          <w:color w:val="auto"/>
          <w:sz w:val="32"/>
          <w:szCs w:val="32"/>
          <w:lang w:val="sl-SI"/>
        </w:rPr>
      </w:pPr>
    </w:p>
    <w:p w14:paraId="1FAC5E7C" w14:textId="77777777" w:rsidR="004A77B4" w:rsidRPr="00CE0555" w:rsidRDefault="004A77B4" w:rsidP="00F865B6">
      <w:pPr>
        <w:pStyle w:val="NoSpacing"/>
        <w:rPr>
          <w:rFonts w:ascii="Arial Black" w:hAnsi="Arial Black"/>
          <w:color w:val="auto"/>
          <w:sz w:val="32"/>
          <w:szCs w:val="32"/>
          <w:lang w:val="sl-SI"/>
        </w:rPr>
      </w:pPr>
    </w:p>
    <w:p w14:paraId="32B177AA" w14:textId="77777777" w:rsidR="004A77B4" w:rsidRPr="00CE0555" w:rsidRDefault="004A77B4" w:rsidP="00F865B6">
      <w:pPr>
        <w:pStyle w:val="NoSpacing"/>
        <w:rPr>
          <w:rFonts w:ascii="Arial Black" w:hAnsi="Arial Black"/>
          <w:color w:val="auto"/>
          <w:sz w:val="32"/>
          <w:szCs w:val="32"/>
          <w:lang w:val="sl-SI"/>
        </w:rPr>
      </w:pPr>
    </w:p>
    <w:p w14:paraId="5D488C93" w14:textId="77777777" w:rsidR="004A77B4" w:rsidRPr="00CE0555" w:rsidRDefault="004A77B4" w:rsidP="00F865B6">
      <w:pPr>
        <w:pStyle w:val="NoSpacing"/>
        <w:rPr>
          <w:rFonts w:ascii="Arial Black" w:hAnsi="Arial Black"/>
          <w:color w:val="auto"/>
          <w:sz w:val="32"/>
          <w:szCs w:val="32"/>
          <w:lang w:val="sl-SI"/>
        </w:rPr>
      </w:pPr>
    </w:p>
    <w:p w14:paraId="4345B8BF" w14:textId="77777777" w:rsidR="004A77B4" w:rsidRPr="00CE0555" w:rsidRDefault="004A77B4" w:rsidP="00F865B6">
      <w:pPr>
        <w:pStyle w:val="NoSpacing"/>
        <w:rPr>
          <w:rFonts w:ascii="Arial Black" w:hAnsi="Arial Black"/>
          <w:color w:val="auto"/>
          <w:sz w:val="32"/>
          <w:szCs w:val="32"/>
          <w:lang w:val="sl-SI"/>
        </w:rPr>
      </w:pPr>
    </w:p>
    <w:p w14:paraId="64CD4CF4" w14:textId="77777777" w:rsidR="004A77B4" w:rsidRPr="00CE0555" w:rsidRDefault="004A77B4" w:rsidP="00F865B6">
      <w:pPr>
        <w:pStyle w:val="NoSpacing"/>
        <w:rPr>
          <w:rFonts w:ascii="Arial Black" w:hAnsi="Arial Black"/>
          <w:color w:val="auto"/>
          <w:sz w:val="32"/>
          <w:szCs w:val="32"/>
          <w:lang w:val="sl-SI"/>
        </w:rPr>
      </w:pPr>
    </w:p>
    <w:p w14:paraId="330E171D" w14:textId="77777777" w:rsidR="004A77B4" w:rsidRPr="00CE0555" w:rsidRDefault="004A77B4"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OČE:</w:t>
      </w:r>
      <w:r w:rsidRPr="00CE0555">
        <w:rPr>
          <w:color w:val="auto"/>
        </w:rPr>
        <w:t xml:space="preserve"> </w:t>
      </w:r>
      <w:r w:rsidRPr="00CE0555">
        <w:rPr>
          <w:rFonts w:ascii="Arial Black" w:hAnsi="Arial Black"/>
          <w:color w:val="auto"/>
          <w:sz w:val="32"/>
          <w:szCs w:val="32"/>
          <w:lang w:val="sl-SI"/>
        </w:rPr>
        <w:t>Franc I. Štefan Lotarinški, bil je lorenski in toskanski vojvoda ter rimsko-nemški cesar.</w:t>
      </w:r>
    </w:p>
    <w:p w14:paraId="3E9991A5" w14:textId="77777777" w:rsidR="004A77B4" w:rsidRPr="00CE0555" w:rsidRDefault="004A77B4" w:rsidP="00F865B6">
      <w:pPr>
        <w:pStyle w:val="NoSpacing"/>
        <w:rPr>
          <w:rFonts w:ascii="Arial Black" w:hAnsi="Arial Black"/>
          <w:color w:val="auto"/>
          <w:sz w:val="32"/>
          <w:szCs w:val="32"/>
          <w:lang w:val="sl-SI"/>
        </w:rPr>
      </w:pPr>
    </w:p>
    <w:p w14:paraId="2475462D" w14:textId="77777777" w:rsidR="004A77B4" w:rsidRPr="00CE0555" w:rsidRDefault="00D300F4" w:rsidP="00F865B6">
      <w:pPr>
        <w:pStyle w:val="NoSpacing"/>
        <w:rPr>
          <w:rFonts w:ascii="Arial Black" w:hAnsi="Arial Black"/>
          <w:color w:val="auto"/>
          <w:sz w:val="32"/>
          <w:szCs w:val="32"/>
          <w:lang w:val="sl-SI"/>
        </w:rPr>
      </w:pPr>
      <w:r>
        <w:rPr>
          <w:noProof/>
          <w:color w:val="auto"/>
        </w:rPr>
        <w:pict w14:anchorId="7706D052">
          <v:shape id="Slika 6" o:spid="_x0000_s1037" type="#_x0000_t75" style="position:absolute;margin-left:55.2pt;margin-top:67.95pt;width:359pt;height:600pt;z-index:251653632;visibility:visible;mso-position-horizontal-relative:margin;mso-position-vertical-relative:margin">
            <v:imagedata r:id="rId13" o:title=""/>
            <w10:wrap type="square" anchorx="margin" anchory="margin"/>
          </v:shape>
        </w:pict>
      </w:r>
    </w:p>
    <w:p w14:paraId="42120104" w14:textId="77777777" w:rsidR="004A77B4" w:rsidRPr="00CE0555" w:rsidRDefault="004A77B4" w:rsidP="00F865B6">
      <w:pPr>
        <w:pStyle w:val="NoSpacing"/>
        <w:rPr>
          <w:rFonts w:ascii="Arial Black" w:hAnsi="Arial Black"/>
          <w:color w:val="auto"/>
          <w:sz w:val="32"/>
          <w:szCs w:val="32"/>
          <w:lang w:val="sl-SI"/>
        </w:rPr>
      </w:pPr>
    </w:p>
    <w:p w14:paraId="47BDDA08" w14:textId="77777777" w:rsidR="004A77B4" w:rsidRPr="00CE0555" w:rsidRDefault="004A77B4" w:rsidP="00F865B6">
      <w:pPr>
        <w:pStyle w:val="NoSpacing"/>
        <w:rPr>
          <w:rFonts w:ascii="Arial Black" w:hAnsi="Arial Black"/>
          <w:color w:val="auto"/>
          <w:sz w:val="32"/>
          <w:szCs w:val="32"/>
          <w:lang w:val="sl-SI"/>
        </w:rPr>
      </w:pPr>
    </w:p>
    <w:p w14:paraId="59624E1B" w14:textId="77777777" w:rsidR="004A77B4" w:rsidRPr="00CE0555" w:rsidRDefault="004A77B4" w:rsidP="00F865B6">
      <w:pPr>
        <w:pStyle w:val="NoSpacing"/>
        <w:rPr>
          <w:rFonts w:ascii="Arial Black" w:hAnsi="Arial Black"/>
          <w:color w:val="auto"/>
          <w:sz w:val="32"/>
          <w:szCs w:val="32"/>
          <w:lang w:val="sl-SI"/>
        </w:rPr>
      </w:pPr>
    </w:p>
    <w:p w14:paraId="2B5B3C8C" w14:textId="77777777" w:rsidR="004A77B4" w:rsidRPr="00CE0555" w:rsidRDefault="004A77B4" w:rsidP="00F865B6">
      <w:pPr>
        <w:pStyle w:val="NoSpacing"/>
        <w:rPr>
          <w:rFonts w:ascii="Arial Black" w:hAnsi="Arial Black"/>
          <w:color w:val="auto"/>
          <w:sz w:val="32"/>
          <w:szCs w:val="32"/>
          <w:lang w:val="sl-SI"/>
        </w:rPr>
      </w:pPr>
    </w:p>
    <w:p w14:paraId="662E9F6C" w14:textId="77777777" w:rsidR="004A77B4" w:rsidRPr="00CE0555" w:rsidRDefault="004A77B4" w:rsidP="00F865B6">
      <w:pPr>
        <w:pStyle w:val="NoSpacing"/>
        <w:rPr>
          <w:rFonts w:ascii="Arial Black" w:hAnsi="Arial Black"/>
          <w:color w:val="auto"/>
          <w:sz w:val="32"/>
          <w:szCs w:val="32"/>
          <w:lang w:val="sl-SI"/>
        </w:rPr>
      </w:pPr>
    </w:p>
    <w:p w14:paraId="25A6E6E6" w14:textId="77777777" w:rsidR="004A77B4" w:rsidRPr="00CE0555" w:rsidRDefault="004A77B4" w:rsidP="00F865B6">
      <w:pPr>
        <w:pStyle w:val="NoSpacing"/>
        <w:rPr>
          <w:rFonts w:ascii="Arial Black" w:hAnsi="Arial Black"/>
          <w:color w:val="auto"/>
          <w:sz w:val="32"/>
          <w:szCs w:val="32"/>
          <w:lang w:val="sl-SI"/>
        </w:rPr>
      </w:pPr>
    </w:p>
    <w:p w14:paraId="0EF4D847" w14:textId="77777777" w:rsidR="004A77B4" w:rsidRPr="00CE0555" w:rsidRDefault="004A77B4" w:rsidP="00F865B6">
      <w:pPr>
        <w:pStyle w:val="NoSpacing"/>
        <w:rPr>
          <w:rFonts w:ascii="Arial Black" w:hAnsi="Arial Black"/>
          <w:color w:val="auto"/>
          <w:sz w:val="32"/>
          <w:szCs w:val="32"/>
          <w:lang w:val="sl-SI"/>
        </w:rPr>
      </w:pPr>
    </w:p>
    <w:p w14:paraId="6219E3A6" w14:textId="77777777" w:rsidR="004A77B4" w:rsidRPr="00CE0555" w:rsidRDefault="004A77B4" w:rsidP="00F865B6">
      <w:pPr>
        <w:pStyle w:val="NoSpacing"/>
        <w:rPr>
          <w:rFonts w:ascii="Arial Black" w:hAnsi="Arial Black"/>
          <w:color w:val="auto"/>
          <w:sz w:val="32"/>
          <w:szCs w:val="32"/>
          <w:lang w:val="sl-SI"/>
        </w:rPr>
      </w:pPr>
    </w:p>
    <w:p w14:paraId="163F3891" w14:textId="77777777" w:rsidR="004A77B4" w:rsidRPr="00CE0555" w:rsidRDefault="004A77B4" w:rsidP="00F865B6">
      <w:pPr>
        <w:pStyle w:val="NoSpacing"/>
        <w:rPr>
          <w:rFonts w:ascii="Arial Black" w:hAnsi="Arial Black"/>
          <w:color w:val="auto"/>
          <w:sz w:val="32"/>
          <w:szCs w:val="32"/>
          <w:lang w:val="sl-SI"/>
        </w:rPr>
      </w:pPr>
    </w:p>
    <w:p w14:paraId="1269BD50" w14:textId="77777777" w:rsidR="004A77B4" w:rsidRPr="00CE0555" w:rsidRDefault="004A77B4" w:rsidP="00F865B6">
      <w:pPr>
        <w:pStyle w:val="NoSpacing"/>
        <w:rPr>
          <w:rFonts w:ascii="Arial Black" w:hAnsi="Arial Black"/>
          <w:color w:val="auto"/>
          <w:sz w:val="32"/>
          <w:szCs w:val="32"/>
          <w:lang w:val="sl-SI"/>
        </w:rPr>
      </w:pPr>
    </w:p>
    <w:p w14:paraId="7D906719" w14:textId="77777777" w:rsidR="004A77B4" w:rsidRPr="00CE0555" w:rsidRDefault="004A77B4" w:rsidP="00F865B6">
      <w:pPr>
        <w:pStyle w:val="NoSpacing"/>
        <w:rPr>
          <w:rFonts w:ascii="Arial Black" w:hAnsi="Arial Black"/>
          <w:color w:val="auto"/>
          <w:sz w:val="32"/>
          <w:szCs w:val="32"/>
          <w:lang w:val="sl-SI"/>
        </w:rPr>
      </w:pPr>
    </w:p>
    <w:p w14:paraId="27D01D66" w14:textId="77777777" w:rsidR="004A77B4" w:rsidRPr="00CE0555" w:rsidRDefault="004A77B4" w:rsidP="00F865B6">
      <w:pPr>
        <w:pStyle w:val="NoSpacing"/>
        <w:rPr>
          <w:rFonts w:ascii="Arial Black" w:hAnsi="Arial Black"/>
          <w:color w:val="auto"/>
          <w:sz w:val="32"/>
          <w:szCs w:val="32"/>
          <w:lang w:val="sl-SI"/>
        </w:rPr>
      </w:pPr>
    </w:p>
    <w:p w14:paraId="76049A82" w14:textId="77777777" w:rsidR="004A77B4" w:rsidRPr="00CE0555" w:rsidRDefault="004A77B4" w:rsidP="00F865B6">
      <w:pPr>
        <w:pStyle w:val="NoSpacing"/>
        <w:rPr>
          <w:rFonts w:ascii="Arial Black" w:hAnsi="Arial Black"/>
          <w:color w:val="auto"/>
          <w:sz w:val="32"/>
          <w:szCs w:val="32"/>
          <w:lang w:val="sl-SI"/>
        </w:rPr>
      </w:pPr>
    </w:p>
    <w:p w14:paraId="29A85FDE" w14:textId="77777777" w:rsidR="004A77B4" w:rsidRPr="00CE0555" w:rsidRDefault="004A77B4" w:rsidP="00F865B6">
      <w:pPr>
        <w:pStyle w:val="NoSpacing"/>
        <w:rPr>
          <w:rFonts w:ascii="Arial Black" w:hAnsi="Arial Black"/>
          <w:color w:val="auto"/>
          <w:sz w:val="32"/>
          <w:szCs w:val="32"/>
          <w:lang w:val="sl-SI"/>
        </w:rPr>
      </w:pPr>
    </w:p>
    <w:p w14:paraId="3B729E31" w14:textId="77777777" w:rsidR="004A77B4" w:rsidRPr="00CE0555" w:rsidRDefault="004A77B4" w:rsidP="00F865B6">
      <w:pPr>
        <w:pStyle w:val="NoSpacing"/>
        <w:rPr>
          <w:rFonts w:ascii="Arial Black" w:hAnsi="Arial Black"/>
          <w:color w:val="auto"/>
          <w:sz w:val="32"/>
          <w:szCs w:val="32"/>
          <w:lang w:val="sl-SI"/>
        </w:rPr>
      </w:pPr>
    </w:p>
    <w:p w14:paraId="372B8FC6" w14:textId="77777777" w:rsidR="004A77B4" w:rsidRPr="00CE0555" w:rsidRDefault="004A77B4" w:rsidP="00F865B6">
      <w:pPr>
        <w:pStyle w:val="NoSpacing"/>
        <w:rPr>
          <w:rFonts w:ascii="Arial Black" w:hAnsi="Arial Black"/>
          <w:color w:val="auto"/>
          <w:sz w:val="32"/>
          <w:szCs w:val="32"/>
          <w:lang w:val="sl-SI"/>
        </w:rPr>
      </w:pPr>
    </w:p>
    <w:p w14:paraId="1D376DD5" w14:textId="77777777" w:rsidR="004A77B4" w:rsidRPr="00CE0555" w:rsidRDefault="004A77B4" w:rsidP="00F865B6">
      <w:pPr>
        <w:pStyle w:val="NoSpacing"/>
        <w:rPr>
          <w:rFonts w:ascii="Arial Black" w:hAnsi="Arial Black"/>
          <w:color w:val="auto"/>
          <w:sz w:val="32"/>
          <w:szCs w:val="32"/>
          <w:lang w:val="sl-SI"/>
        </w:rPr>
      </w:pPr>
    </w:p>
    <w:p w14:paraId="727D421E" w14:textId="77777777" w:rsidR="004A77B4" w:rsidRPr="00CE0555" w:rsidRDefault="004A77B4" w:rsidP="00F865B6">
      <w:pPr>
        <w:pStyle w:val="NoSpacing"/>
        <w:rPr>
          <w:rFonts w:ascii="Arial Black" w:hAnsi="Arial Black"/>
          <w:color w:val="auto"/>
          <w:sz w:val="32"/>
          <w:szCs w:val="32"/>
          <w:lang w:val="sl-SI"/>
        </w:rPr>
      </w:pPr>
    </w:p>
    <w:p w14:paraId="4A5E6C83" w14:textId="77777777" w:rsidR="004A77B4" w:rsidRPr="00CE0555" w:rsidRDefault="004A77B4" w:rsidP="00F865B6">
      <w:pPr>
        <w:pStyle w:val="NoSpacing"/>
        <w:rPr>
          <w:rFonts w:ascii="Arial Black" w:hAnsi="Arial Black"/>
          <w:color w:val="auto"/>
          <w:sz w:val="32"/>
          <w:szCs w:val="32"/>
          <w:lang w:val="sl-SI"/>
        </w:rPr>
      </w:pPr>
    </w:p>
    <w:p w14:paraId="2375C1EC" w14:textId="77777777" w:rsidR="004A77B4" w:rsidRPr="00CE0555" w:rsidRDefault="004A77B4" w:rsidP="00F865B6">
      <w:pPr>
        <w:pStyle w:val="NoSpacing"/>
        <w:rPr>
          <w:rFonts w:ascii="Arial Black" w:hAnsi="Arial Black"/>
          <w:color w:val="auto"/>
          <w:sz w:val="32"/>
          <w:szCs w:val="32"/>
          <w:lang w:val="sl-SI"/>
        </w:rPr>
      </w:pPr>
    </w:p>
    <w:p w14:paraId="779D3686" w14:textId="77777777" w:rsidR="004A77B4" w:rsidRPr="00CE0555" w:rsidRDefault="004A77B4" w:rsidP="00F865B6">
      <w:pPr>
        <w:pStyle w:val="NoSpacing"/>
        <w:rPr>
          <w:rFonts w:ascii="Arial Black" w:hAnsi="Arial Black"/>
          <w:color w:val="auto"/>
          <w:sz w:val="32"/>
          <w:szCs w:val="32"/>
          <w:lang w:val="sl-SI"/>
        </w:rPr>
      </w:pPr>
    </w:p>
    <w:p w14:paraId="6541B0EF" w14:textId="77777777" w:rsidR="004A77B4" w:rsidRPr="00CE0555" w:rsidRDefault="004A77B4" w:rsidP="00F865B6">
      <w:pPr>
        <w:pStyle w:val="NoSpacing"/>
        <w:rPr>
          <w:rFonts w:ascii="Arial Black" w:hAnsi="Arial Black"/>
          <w:color w:val="auto"/>
          <w:sz w:val="32"/>
          <w:szCs w:val="32"/>
          <w:lang w:val="sl-SI"/>
        </w:rPr>
      </w:pPr>
    </w:p>
    <w:p w14:paraId="242D9D36" w14:textId="77777777" w:rsidR="004A77B4" w:rsidRPr="00CE0555" w:rsidRDefault="004A77B4" w:rsidP="00F865B6">
      <w:pPr>
        <w:pStyle w:val="NoSpacing"/>
        <w:rPr>
          <w:rFonts w:ascii="Arial Black" w:hAnsi="Arial Black"/>
          <w:color w:val="auto"/>
          <w:sz w:val="32"/>
          <w:szCs w:val="32"/>
          <w:lang w:val="sl-SI"/>
        </w:rPr>
      </w:pPr>
    </w:p>
    <w:p w14:paraId="04F4F909" w14:textId="77777777" w:rsidR="004A77B4" w:rsidRPr="00CE0555" w:rsidRDefault="004A77B4" w:rsidP="00F865B6">
      <w:pPr>
        <w:pStyle w:val="NoSpacing"/>
        <w:rPr>
          <w:rFonts w:ascii="Arial Black" w:hAnsi="Arial Black"/>
          <w:color w:val="auto"/>
          <w:sz w:val="32"/>
          <w:szCs w:val="32"/>
          <w:lang w:val="sl-SI"/>
        </w:rPr>
      </w:pPr>
    </w:p>
    <w:p w14:paraId="45028EA2" w14:textId="77777777" w:rsidR="004A77B4" w:rsidRPr="00CE0555" w:rsidRDefault="004A77B4" w:rsidP="00F865B6">
      <w:pPr>
        <w:pStyle w:val="NoSpacing"/>
        <w:rPr>
          <w:rFonts w:ascii="Arial Black" w:hAnsi="Arial Black"/>
          <w:color w:val="auto"/>
          <w:sz w:val="32"/>
          <w:szCs w:val="32"/>
          <w:lang w:val="sl-SI"/>
        </w:rPr>
      </w:pPr>
    </w:p>
    <w:p w14:paraId="0E26B7D1" w14:textId="77777777" w:rsidR="004A77B4" w:rsidRPr="00CE0555" w:rsidRDefault="004A77B4" w:rsidP="00F865B6">
      <w:pPr>
        <w:pStyle w:val="NoSpacing"/>
        <w:rPr>
          <w:rFonts w:ascii="Arial Black" w:hAnsi="Arial Black"/>
          <w:color w:val="auto"/>
          <w:sz w:val="32"/>
          <w:szCs w:val="32"/>
          <w:lang w:val="sl-SI"/>
        </w:rPr>
      </w:pPr>
    </w:p>
    <w:p w14:paraId="7E669407" w14:textId="77777777" w:rsidR="004A77B4" w:rsidRPr="00CE0555" w:rsidRDefault="000D0ADB" w:rsidP="00F865B6">
      <w:pPr>
        <w:pStyle w:val="NoSpacing"/>
        <w:rPr>
          <w:rFonts w:ascii="Baskerville Old Face" w:hAnsi="Baskerville Old Face"/>
          <w:color w:val="auto"/>
          <w:sz w:val="36"/>
          <w:szCs w:val="36"/>
          <w:lang w:val="sl-SI"/>
        </w:rPr>
      </w:pPr>
      <w:r w:rsidRPr="00CE0555">
        <w:rPr>
          <w:rFonts w:ascii="Baskerville Old Face" w:hAnsi="Baskerville Old Face"/>
          <w:color w:val="auto"/>
          <w:sz w:val="36"/>
          <w:szCs w:val="36"/>
          <w:lang w:val="sl-SI"/>
        </w:rPr>
        <w:t>3. MO</w:t>
      </w:r>
      <w:r w:rsidRPr="00CE0555">
        <w:rPr>
          <w:rFonts w:ascii="Cambria" w:hAnsi="Cambria" w:cs="Cambria"/>
          <w:color w:val="auto"/>
          <w:sz w:val="36"/>
          <w:szCs w:val="36"/>
          <w:lang w:val="sl-SI"/>
        </w:rPr>
        <w:t>Ž</w:t>
      </w:r>
      <w:r w:rsidRPr="00CE0555">
        <w:rPr>
          <w:rFonts w:ascii="Baskerville Old Face" w:hAnsi="Baskerville Old Face"/>
          <w:color w:val="auto"/>
          <w:sz w:val="36"/>
          <w:szCs w:val="36"/>
          <w:lang w:val="sl-SI"/>
        </w:rPr>
        <w:t xml:space="preserve"> IN OTROCI:</w:t>
      </w:r>
    </w:p>
    <w:p w14:paraId="4049DF35" w14:textId="77777777" w:rsidR="00B67AAD" w:rsidRPr="00CE0555" w:rsidRDefault="00B67AAD" w:rsidP="00F865B6">
      <w:pPr>
        <w:pStyle w:val="NoSpacing"/>
        <w:rPr>
          <w:rFonts w:ascii="Baskerville Old Face" w:hAnsi="Baskerville Old Face"/>
          <w:color w:val="auto"/>
          <w:sz w:val="36"/>
          <w:szCs w:val="36"/>
          <w:lang w:val="sl-SI"/>
        </w:rPr>
      </w:pPr>
    </w:p>
    <w:p w14:paraId="6D04C819" w14:textId="77777777" w:rsidR="000D0ADB" w:rsidRPr="00CE0555" w:rsidRDefault="000D0ADB"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Marija Antoinetta se je poročila z moškim, ki je bil leto dni mlajši od nje; oba nista imela pojma ne o življenju ne o seksu.</w:t>
      </w:r>
    </w:p>
    <w:p w14:paraId="6B7D4ABC" w14:textId="77777777" w:rsidR="000D0ADB" w:rsidRPr="00CE0555" w:rsidRDefault="000D0ADB"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Poročila se je 19. aprila 1770 na Dunaju, vendar brez navzočnosti svojega ženina. </w:t>
      </w:r>
    </w:p>
    <w:p w14:paraId="40A8FE9D" w14:textId="77777777" w:rsidR="000D0ADB" w:rsidRPr="00CE0555" w:rsidRDefault="000D0ADB"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Nadomestil ga je ženinov brat Ferdinand. </w:t>
      </w:r>
    </w:p>
    <w:p w14:paraId="2E3CB1AA" w14:textId="77777777" w:rsidR="000D0ADB" w:rsidRPr="00CE0555" w:rsidRDefault="000D0ADB"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Kraljica je bila mlada, naivna, sveta okoli sebe ni razumela, bilo pa ji je všeč, da je bila v središču pozornosti.</w:t>
      </w:r>
    </w:p>
    <w:p w14:paraId="69789E6C" w14:textId="77777777" w:rsidR="000D0ADB" w:rsidRPr="00CE0555" w:rsidRDefault="000D0ADB"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 Z Dunaja se je odpeljala v kočiji in vzela s sabo le nekaj osebnih stvari, priljubljenega psa in navodila očeta in matere.</w:t>
      </w:r>
    </w:p>
    <w:p w14:paraId="53628301" w14:textId="77777777" w:rsidR="000D0ADB" w:rsidRPr="00CE0555" w:rsidRDefault="000D0ADB"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 </w:t>
      </w:r>
    </w:p>
    <w:p w14:paraId="05489B2D" w14:textId="77777777" w:rsidR="000D0ADB" w:rsidRPr="00CE0555" w:rsidRDefault="00D300F4" w:rsidP="00F865B6">
      <w:pPr>
        <w:pStyle w:val="NoSpacing"/>
        <w:rPr>
          <w:rFonts w:ascii="Arial Black" w:hAnsi="Arial Black"/>
          <w:color w:val="auto"/>
          <w:sz w:val="32"/>
          <w:szCs w:val="32"/>
          <w:lang w:val="sl-SI"/>
        </w:rPr>
      </w:pPr>
      <w:r>
        <w:rPr>
          <w:noProof/>
          <w:color w:val="auto"/>
        </w:rPr>
        <w:pict w14:anchorId="5B72C10A">
          <v:shape id="Slika 7" o:spid="_x0000_s1036" type="#_x0000_t75" style="position:absolute;margin-left:0;margin-top:0;width:4in;height:358.55pt;z-index:251654656;visibility:visible;mso-position-horizontal:center;mso-position-horizontal-relative:margin;mso-position-vertical:bottom;mso-position-vertical-relative:margin">
            <v:imagedata r:id="rId14" o:title=""/>
            <w10:wrap type="square" anchorx="margin" anchory="margin"/>
          </v:shape>
        </w:pict>
      </w:r>
    </w:p>
    <w:p w14:paraId="4D75D0B5" w14:textId="77777777" w:rsidR="000D0ADB" w:rsidRPr="00CE0555" w:rsidRDefault="000D0ADB" w:rsidP="00F865B6">
      <w:pPr>
        <w:pStyle w:val="NoSpacing"/>
        <w:rPr>
          <w:rFonts w:ascii="Arial Black" w:hAnsi="Arial Black"/>
          <w:color w:val="auto"/>
          <w:sz w:val="32"/>
          <w:szCs w:val="32"/>
          <w:lang w:val="sl-SI"/>
        </w:rPr>
      </w:pPr>
    </w:p>
    <w:p w14:paraId="3BD494E8" w14:textId="77777777" w:rsidR="000D0ADB" w:rsidRPr="00CE0555" w:rsidRDefault="000D0ADB" w:rsidP="00F865B6">
      <w:pPr>
        <w:pStyle w:val="NoSpacing"/>
        <w:rPr>
          <w:rFonts w:ascii="Arial Black" w:hAnsi="Arial Black"/>
          <w:color w:val="auto"/>
          <w:sz w:val="32"/>
          <w:szCs w:val="32"/>
          <w:lang w:val="sl-SI"/>
        </w:rPr>
      </w:pPr>
    </w:p>
    <w:p w14:paraId="65616A5C" w14:textId="77777777" w:rsidR="000D0ADB" w:rsidRPr="00CE0555" w:rsidRDefault="000D0ADB" w:rsidP="00F865B6">
      <w:pPr>
        <w:pStyle w:val="NoSpacing"/>
        <w:rPr>
          <w:rFonts w:ascii="Arial Black" w:hAnsi="Arial Black"/>
          <w:color w:val="auto"/>
          <w:sz w:val="32"/>
          <w:szCs w:val="32"/>
          <w:lang w:val="sl-SI"/>
        </w:rPr>
      </w:pPr>
    </w:p>
    <w:p w14:paraId="653A42B5" w14:textId="77777777" w:rsidR="000D0ADB" w:rsidRPr="00CE0555" w:rsidRDefault="000D0ADB" w:rsidP="00F865B6">
      <w:pPr>
        <w:pStyle w:val="NoSpacing"/>
        <w:rPr>
          <w:rFonts w:ascii="Arial Black" w:hAnsi="Arial Black"/>
          <w:color w:val="auto"/>
          <w:sz w:val="32"/>
          <w:szCs w:val="32"/>
          <w:lang w:val="sl-SI"/>
        </w:rPr>
      </w:pPr>
    </w:p>
    <w:p w14:paraId="071DFA31" w14:textId="77777777" w:rsidR="000D0ADB" w:rsidRPr="00CE0555" w:rsidRDefault="000D0ADB" w:rsidP="00F865B6">
      <w:pPr>
        <w:pStyle w:val="NoSpacing"/>
        <w:rPr>
          <w:rFonts w:ascii="Arial Black" w:hAnsi="Arial Black"/>
          <w:color w:val="auto"/>
          <w:sz w:val="32"/>
          <w:szCs w:val="32"/>
          <w:lang w:val="sl-SI"/>
        </w:rPr>
      </w:pPr>
    </w:p>
    <w:p w14:paraId="2413D483" w14:textId="77777777" w:rsidR="000D0ADB" w:rsidRPr="00CE0555" w:rsidRDefault="000D0ADB" w:rsidP="00F865B6">
      <w:pPr>
        <w:pStyle w:val="NoSpacing"/>
        <w:rPr>
          <w:rFonts w:ascii="Arial Black" w:hAnsi="Arial Black"/>
          <w:color w:val="auto"/>
          <w:sz w:val="32"/>
          <w:szCs w:val="32"/>
          <w:lang w:val="sl-SI"/>
        </w:rPr>
      </w:pPr>
    </w:p>
    <w:p w14:paraId="27CC6D99" w14:textId="77777777" w:rsidR="000D0ADB" w:rsidRPr="00CE0555" w:rsidRDefault="000D0ADB" w:rsidP="00F865B6">
      <w:pPr>
        <w:pStyle w:val="NoSpacing"/>
        <w:rPr>
          <w:rFonts w:ascii="Arial Black" w:hAnsi="Arial Black"/>
          <w:color w:val="auto"/>
          <w:sz w:val="32"/>
          <w:szCs w:val="32"/>
          <w:lang w:val="sl-SI"/>
        </w:rPr>
      </w:pPr>
    </w:p>
    <w:p w14:paraId="68954F69" w14:textId="77777777" w:rsidR="000D0ADB" w:rsidRPr="00CE0555" w:rsidRDefault="000D0ADB" w:rsidP="00F865B6">
      <w:pPr>
        <w:pStyle w:val="NoSpacing"/>
        <w:rPr>
          <w:rFonts w:ascii="Arial Black" w:hAnsi="Arial Black"/>
          <w:color w:val="auto"/>
          <w:sz w:val="32"/>
          <w:szCs w:val="32"/>
          <w:lang w:val="sl-SI"/>
        </w:rPr>
      </w:pPr>
    </w:p>
    <w:p w14:paraId="43145E43" w14:textId="77777777" w:rsidR="000D0ADB" w:rsidRPr="00CE0555" w:rsidRDefault="000D0ADB" w:rsidP="00F865B6">
      <w:pPr>
        <w:pStyle w:val="NoSpacing"/>
        <w:rPr>
          <w:rFonts w:ascii="Arial Black" w:hAnsi="Arial Black"/>
          <w:color w:val="auto"/>
          <w:sz w:val="32"/>
          <w:szCs w:val="32"/>
          <w:lang w:val="sl-SI"/>
        </w:rPr>
      </w:pPr>
    </w:p>
    <w:p w14:paraId="7F71187D" w14:textId="77777777" w:rsidR="000D0ADB" w:rsidRPr="00CE0555" w:rsidRDefault="000D0ADB" w:rsidP="00F865B6">
      <w:pPr>
        <w:pStyle w:val="NoSpacing"/>
        <w:rPr>
          <w:rFonts w:ascii="Arial Black" w:hAnsi="Arial Black"/>
          <w:color w:val="auto"/>
          <w:sz w:val="32"/>
          <w:szCs w:val="32"/>
          <w:lang w:val="sl-SI"/>
        </w:rPr>
      </w:pPr>
    </w:p>
    <w:p w14:paraId="30C55FAF" w14:textId="77777777" w:rsidR="000D0ADB" w:rsidRPr="00CE0555" w:rsidRDefault="000D0ADB" w:rsidP="00F865B6">
      <w:pPr>
        <w:pStyle w:val="NoSpacing"/>
        <w:rPr>
          <w:rFonts w:ascii="Arial Black" w:hAnsi="Arial Black"/>
          <w:color w:val="auto"/>
          <w:sz w:val="32"/>
          <w:szCs w:val="32"/>
          <w:lang w:val="sl-SI"/>
        </w:rPr>
      </w:pPr>
    </w:p>
    <w:p w14:paraId="1EF4822F" w14:textId="77777777" w:rsidR="000D0ADB" w:rsidRPr="00CE0555" w:rsidRDefault="000D0ADB" w:rsidP="00F865B6">
      <w:pPr>
        <w:pStyle w:val="NoSpacing"/>
        <w:rPr>
          <w:rFonts w:ascii="Arial Black" w:hAnsi="Arial Black"/>
          <w:color w:val="auto"/>
          <w:sz w:val="32"/>
          <w:szCs w:val="32"/>
          <w:lang w:val="sl-SI"/>
        </w:rPr>
      </w:pPr>
    </w:p>
    <w:p w14:paraId="25331519" w14:textId="77777777" w:rsidR="000D0ADB" w:rsidRPr="00CE0555" w:rsidRDefault="000D0ADB" w:rsidP="00F865B6">
      <w:pPr>
        <w:pStyle w:val="NoSpacing"/>
        <w:rPr>
          <w:rFonts w:ascii="Arial Black" w:hAnsi="Arial Black"/>
          <w:color w:val="auto"/>
          <w:sz w:val="32"/>
          <w:szCs w:val="32"/>
          <w:lang w:val="sl-SI"/>
        </w:rPr>
      </w:pPr>
    </w:p>
    <w:p w14:paraId="33BD399F" w14:textId="77777777" w:rsidR="000D0ADB" w:rsidRPr="00CE0555" w:rsidRDefault="000D0ADB" w:rsidP="00F865B6">
      <w:pPr>
        <w:pStyle w:val="NoSpacing"/>
        <w:rPr>
          <w:rFonts w:ascii="Arial Black" w:hAnsi="Arial Black"/>
          <w:color w:val="auto"/>
          <w:sz w:val="32"/>
          <w:szCs w:val="32"/>
          <w:lang w:val="sl-SI"/>
        </w:rPr>
      </w:pPr>
    </w:p>
    <w:p w14:paraId="7D5864EC" w14:textId="77777777" w:rsidR="000D0ADB" w:rsidRPr="00CE0555" w:rsidRDefault="000D0ADB" w:rsidP="00F865B6">
      <w:pPr>
        <w:pStyle w:val="NoSpacing"/>
        <w:rPr>
          <w:rFonts w:ascii="Arial Black" w:hAnsi="Arial Black"/>
          <w:color w:val="auto"/>
          <w:sz w:val="32"/>
          <w:szCs w:val="32"/>
          <w:lang w:val="sl-SI"/>
        </w:rPr>
      </w:pPr>
    </w:p>
    <w:p w14:paraId="43249B9C" w14:textId="77777777" w:rsidR="000D0ADB" w:rsidRPr="00CE0555" w:rsidRDefault="000D0ADB"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3.1 TEŽAVE V ZAKONU</w:t>
      </w:r>
    </w:p>
    <w:p w14:paraId="6E727C79" w14:textId="77777777" w:rsidR="00B67AAD" w:rsidRPr="00CE0555" w:rsidRDefault="00B67AAD" w:rsidP="00F865B6">
      <w:pPr>
        <w:pStyle w:val="NoSpacing"/>
        <w:rPr>
          <w:rFonts w:ascii="Arial Black" w:hAnsi="Arial Black"/>
          <w:color w:val="auto"/>
          <w:sz w:val="32"/>
          <w:szCs w:val="32"/>
          <w:lang w:val="sl-SI"/>
        </w:rPr>
      </w:pPr>
    </w:p>
    <w:p w14:paraId="391E0EC4" w14:textId="77777777" w:rsidR="000D0ADB" w:rsidRPr="00CE0555" w:rsidRDefault="000D0ADB"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A vse na žalost ni bilo v najlepšem redu. Ludvik je trpel za fimozo, zoženo kožico, zaradi česar ni mogel imeti erekcije. </w:t>
      </w:r>
    </w:p>
    <w:p w14:paraId="512942C1" w14:textId="77777777" w:rsidR="000D0ADB" w:rsidRPr="00CE0555" w:rsidRDefault="000D0ADB"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Kralj se je obnašal do nje kot do dobre prijateljice. Ker je imela rada zabave, ji je enkrat na teden dovolil, da je v svojih sobanah priredila plesni večer. </w:t>
      </w:r>
    </w:p>
    <w:p w14:paraId="36F2BFE1" w14:textId="77777777" w:rsidR="000D0ADB" w:rsidRPr="00CE0555" w:rsidRDefault="000D0ADB"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 Kmalu je postala zrela, pametna in razvajena.</w:t>
      </w:r>
      <w:r w:rsidRPr="00CE0555">
        <w:rPr>
          <w:color w:val="auto"/>
        </w:rPr>
        <w:t xml:space="preserve"> </w:t>
      </w:r>
      <w:r w:rsidRPr="00CE0555">
        <w:rPr>
          <w:rFonts w:ascii="Arial Black" w:hAnsi="Arial Black"/>
          <w:color w:val="auto"/>
          <w:sz w:val="32"/>
          <w:szCs w:val="32"/>
          <w:lang w:val="sl-SI"/>
        </w:rPr>
        <w:t>Kupovala je in si dala izdelovati klobuke, čevlje, urejati pričeske. Parižanke so jo seveda posnemale.</w:t>
      </w:r>
    </w:p>
    <w:p w14:paraId="19B7E572" w14:textId="77777777" w:rsidR="000D0ADB" w:rsidRPr="00CE0555" w:rsidRDefault="000D0ADB"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 Imela je dva psa. Psi so hodili po sobanah, počeli, kar se jim je ljubilo, za sabo niso puščali samo dlake, marveč umazanijo, ki je nihče ni pospravljal.</w:t>
      </w:r>
    </w:p>
    <w:p w14:paraId="3EE9FD90" w14:textId="77777777" w:rsidR="000D0ADB" w:rsidRPr="00CE0555" w:rsidRDefault="000D0ADB"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 Kraljica se je okusno, vendar luksuzno oblačila, kupovala drago pohištvo. S tem je skušala nadoknaditi pomanjkanje seksa. Kralj je končno odšel na operacijo in nato odhitel v kraljevsko posteljo. </w:t>
      </w:r>
    </w:p>
    <w:p w14:paraId="31B14B2A" w14:textId="77777777" w:rsidR="000D0ADB" w:rsidRPr="00CE0555" w:rsidRDefault="000D0ADB" w:rsidP="00F865B6">
      <w:pPr>
        <w:pStyle w:val="NoSpacing"/>
        <w:rPr>
          <w:rFonts w:ascii="Arial Black" w:hAnsi="Arial Black"/>
          <w:color w:val="auto"/>
          <w:sz w:val="32"/>
          <w:szCs w:val="32"/>
          <w:lang w:val="sl-SI"/>
        </w:rPr>
      </w:pPr>
    </w:p>
    <w:p w14:paraId="799D5987" w14:textId="77777777" w:rsidR="000D0ADB" w:rsidRPr="00CE0555" w:rsidRDefault="000D0ADB" w:rsidP="00F865B6">
      <w:pPr>
        <w:pStyle w:val="NoSpacing"/>
        <w:rPr>
          <w:rFonts w:ascii="Arial Black" w:hAnsi="Arial Black"/>
          <w:color w:val="auto"/>
          <w:sz w:val="32"/>
          <w:szCs w:val="32"/>
          <w:lang w:val="sl-SI"/>
        </w:rPr>
      </w:pPr>
    </w:p>
    <w:p w14:paraId="248096FE" w14:textId="77777777" w:rsidR="000D0ADB" w:rsidRPr="00CE0555" w:rsidRDefault="00D300F4" w:rsidP="00F865B6">
      <w:pPr>
        <w:pStyle w:val="NoSpacing"/>
        <w:rPr>
          <w:rFonts w:ascii="Arial Black" w:hAnsi="Arial Black"/>
          <w:color w:val="auto"/>
          <w:sz w:val="32"/>
          <w:szCs w:val="32"/>
          <w:lang w:val="sl-SI"/>
        </w:rPr>
      </w:pPr>
      <w:r>
        <w:rPr>
          <w:noProof/>
          <w:color w:val="auto"/>
        </w:rPr>
        <w:pict w14:anchorId="5C648229">
          <v:shape id="Slika 9" o:spid="_x0000_s1035" type="#_x0000_t75" style="position:absolute;margin-left:0;margin-top:429.85pt;width:157.05pt;height:225.35pt;z-index:251655680;visibility:visible;mso-position-horizontal:center;mso-position-horizontal-relative:margin;mso-position-vertical-relative:margin">
            <v:imagedata r:id="rId15" o:title=""/>
            <w10:wrap type="square" anchorx="margin" anchory="margin"/>
          </v:shape>
        </w:pict>
      </w:r>
    </w:p>
    <w:p w14:paraId="742D46FE" w14:textId="77777777" w:rsidR="000D0ADB" w:rsidRPr="00CE0555" w:rsidRDefault="000D0ADB" w:rsidP="00F865B6">
      <w:pPr>
        <w:pStyle w:val="NoSpacing"/>
        <w:rPr>
          <w:rFonts w:ascii="Arial Black" w:hAnsi="Arial Black"/>
          <w:color w:val="auto"/>
          <w:sz w:val="32"/>
          <w:szCs w:val="32"/>
          <w:lang w:val="sl-SI"/>
        </w:rPr>
      </w:pPr>
    </w:p>
    <w:p w14:paraId="08096B5F" w14:textId="77777777" w:rsidR="000D0ADB" w:rsidRPr="00CE0555" w:rsidRDefault="000D0ADB" w:rsidP="00F865B6">
      <w:pPr>
        <w:pStyle w:val="NoSpacing"/>
        <w:rPr>
          <w:rFonts w:ascii="Arial Black" w:hAnsi="Arial Black"/>
          <w:color w:val="auto"/>
          <w:sz w:val="32"/>
          <w:szCs w:val="32"/>
          <w:lang w:val="sl-SI"/>
        </w:rPr>
      </w:pPr>
    </w:p>
    <w:p w14:paraId="6C68E0F8" w14:textId="77777777" w:rsidR="000D0ADB" w:rsidRPr="00CE0555" w:rsidRDefault="000D0ADB" w:rsidP="00F865B6">
      <w:pPr>
        <w:pStyle w:val="NoSpacing"/>
        <w:rPr>
          <w:rFonts w:ascii="Arial Black" w:hAnsi="Arial Black"/>
          <w:color w:val="auto"/>
          <w:sz w:val="32"/>
          <w:szCs w:val="32"/>
          <w:lang w:val="sl-SI"/>
        </w:rPr>
      </w:pPr>
    </w:p>
    <w:p w14:paraId="0E8B728C" w14:textId="77777777" w:rsidR="000D0ADB" w:rsidRPr="00CE0555" w:rsidRDefault="000D0ADB" w:rsidP="00F865B6">
      <w:pPr>
        <w:pStyle w:val="NoSpacing"/>
        <w:rPr>
          <w:rFonts w:ascii="Arial Black" w:hAnsi="Arial Black"/>
          <w:color w:val="auto"/>
          <w:sz w:val="32"/>
          <w:szCs w:val="32"/>
          <w:lang w:val="sl-SI"/>
        </w:rPr>
      </w:pPr>
    </w:p>
    <w:p w14:paraId="16B6206E" w14:textId="77777777" w:rsidR="000D0ADB" w:rsidRPr="00CE0555" w:rsidRDefault="000D0ADB" w:rsidP="00F865B6">
      <w:pPr>
        <w:pStyle w:val="NoSpacing"/>
        <w:rPr>
          <w:rFonts w:ascii="Arial Black" w:hAnsi="Arial Black"/>
          <w:color w:val="auto"/>
          <w:sz w:val="32"/>
          <w:szCs w:val="32"/>
          <w:lang w:val="sl-SI"/>
        </w:rPr>
      </w:pPr>
    </w:p>
    <w:p w14:paraId="6406DEF2" w14:textId="77777777" w:rsidR="000D0ADB" w:rsidRPr="00CE0555" w:rsidRDefault="000D0ADB" w:rsidP="00F865B6">
      <w:pPr>
        <w:pStyle w:val="NoSpacing"/>
        <w:rPr>
          <w:rFonts w:ascii="Arial Black" w:hAnsi="Arial Black"/>
          <w:color w:val="auto"/>
          <w:sz w:val="32"/>
          <w:szCs w:val="32"/>
          <w:lang w:val="sl-SI"/>
        </w:rPr>
      </w:pPr>
    </w:p>
    <w:p w14:paraId="76A3D296" w14:textId="77777777" w:rsidR="000D0ADB" w:rsidRPr="00CE0555" w:rsidRDefault="000D0ADB" w:rsidP="00F865B6">
      <w:pPr>
        <w:pStyle w:val="NoSpacing"/>
        <w:rPr>
          <w:rFonts w:ascii="Arial Black" w:hAnsi="Arial Black"/>
          <w:color w:val="auto"/>
          <w:sz w:val="32"/>
          <w:szCs w:val="32"/>
          <w:lang w:val="sl-SI"/>
        </w:rPr>
      </w:pPr>
    </w:p>
    <w:p w14:paraId="05D2BB2F" w14:textId="77777777" w:rsidR="000D0ADB" w:rsidRPr="00CE0555" w:rsidRDefault="000D0ADB" w:rsidP="00F865B6">
      <w:pPr>
        <w:pStyle w:val="NoSpacing"/>
        <w:rPr>
          <w:rFonts w:ascii="Arial Black" w:hAnsi="Arial Black"/>
          <w:color w:val="auto"/>
          <w:sz w:val="32"/>
          <w:szCs w:val="32"/>
          <w:lang w:val="sl-SI"/>
        </w:rPr>
      </w:pPr>
    </w:p>
    <w:p w14:paraId="0063A2C4" w14:textId="77777777" w:rsidR="000D0ADB" w:rsidRPr="00CE0555" w:rsidRDefault="000D0ADB" w:rsidP="00F865B6">
      <w:pPr>
        <w:pStyle w:val="NoSpacing"/>
        <w:rPr>
          <w:rFonts w:ascii="Arial Black" w:hAnsi="Arial Black"/>
          <w:color w:val="auto"/>
          <w:sz w:val="32"/>
          <w:szCs w:val="32"/>
          <w:lang w:val="sl-SI"/>
        </w:rPr>
      </w:pPr>
    </w:p>
    <w:p w14:paraId="0967DE85" w14:textId="77777777" w:rsidR="000D0ADB" w:rsidRPr="00CE0555" w:rsidRDefault="000D0ADB" w:rsidP="00F865B6">
      <w:pPr>
        <w:pStyle w:val="NoSpacing"/>
        <w:rPr>
          <w:rFonts w:ascii="Arial Black" w:hAnsi="Arial Black"/>
          <w:color w:val="auto"/>
          <w:sz w:val="32"/>
          <w:szCs w:val="32"/>
          <w:lang w:val="sl-SI"/>
        </w:rPr>
      </w:pPr>
    </w:p>
    <w:p w14:paraId="70D05953" w14:textId="77777777" w:rsidR="000D0ADB"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Marija je kmalu za tem res zanosila a je na žalost vseh rodila hčer.</w:t>
      </w:r>
    </w:p>
    <w:p w14:paraId="03FFB889" w14:textId="77777777" w:rsidR="00430DD5"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Drugi otrok je bil sin vendar je živel samo osem let in umrl za kostno tuberkulozo.</w:t>
      </w:r>
    </w:p>
    <w:p w14:paraId="04571FFD" w14:textId="77777777" w:rsidR="00430DD5"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Tretji otrok tudi sin je živel samo deset let.</w:t>
      </w:r>
    </w:p>
    <w:p w14:paraId="1D72D393" w14:textId="77777777" w:rsidR="00027303" w:rsidRPr="00CE0555" w:rsidRDefault="00027303"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Najmlajša hči pa je umrla pri enajstih mesecih.</w:t>
      </w:r>
    </w:p>
    <w:p w14:paraId="592B7DC0" w14:textId="77777777" w:rsidR="00430DD5" w:rsidRPr="00CE0555" w:rsidRDefault="00430DD5" w:rsidP="00F865B6">
      <w:pPr>
        <w:pStyle w:val="NoSpacing"/>
        <w:rPr>
          <w:rFonts w:ascii="Arial Black" w:hAnsi="Arial Black"/>
          <w:color w:val="auto"/>
          <w:sz w:val="32"/>
          <w:szCs w:val="32"/>
          <w:lang w:val="sl-SI"/>
        </w:rPr>
      </w:pPr>
    </w:p>
    <w:p w14:paraId="7484164C" w14:textId="77777777" w:rsidR="00430DD5"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Mnogi ljudje so bili mnenja da te otroci niso bili plod kralja temveč kraljičinega prijatelja.</w:t>
      </w:r>
    </w:p>
    <w:p w14:paraId="0A5862DD" w14:textId="77777777" w:rsidR="00430DD5" w:rsidRPr="00CE0555" w:rsidRDefault="00430DD5" w:rsidP="00F865B6">
      <w:pPr>
        <w:pStyle w:val="NoSpacing"/>
        <w:rPr>
          <w:rFonts w:ascii="Arial Black" w:hAnsi="Arial Black"/>
          <w:color w:val="auto"/>
          <w:sz w:val="32"/>
          <w:szCs w:val="32"/>
          <w:lang w:val="sl-SI"/>
        </w:rPr>
      </w:pPr>
    </w:p>
    <w:p w14:paraId="7BD5787F" w14:textId="77777777" w:rsidR="00430DD5" w:rsidRPr="00CE0555" w:rsidRDefault="00430DD5" w:rsidP="00F865B6">
      <w:pPr>
        <w:pStyle w:val="NoSpacing"/>
        <w:rPr>
          <w:rFonts w:ascii="Arial Black" w:hAnsi="Arial Black"/>
          <w:color w:val="auto"/>
          <w:sz w:val="32"/>
          <w:szCs w:val="32"/>
          <w:lang w:val="sl-SI"/>
        </w:rPr>
      </w:pPr>
    </w:p>
    <w:p w14:paraId="477C9387" w14:textId="77777777" w:rsidR="00430DD5" w:rsidRPr="00CE0555" w:rsidRDefault="00430DD5" w:rsidP="00F865B6">
      <w:pPr>
        <w:pStyle w:val="NoSpacing"/>
        <w:rPr>
          <w:rFonts w:ascii="Arial Black" w:hAnsi="Arial Black"/>
          <w:color w:val="auto"/>
          <w:sz w:val="32"/>
          <w:szCs w:val="32"/>
          <w:lang w:val="sl-SI"/>
        </w:rPr>
      </w:pPr>
    </w:p>
    <w:p w14:paraId="11347165" w14:textId="77777777" w:rsidR="00430DD5" w:rsidRPr="00CE0555" w:rsidRDefault="00430DD5" w:rsidP="00F865B6">
      <w:pPr>
        <w:pStyle w:val="NoSpacing"/>
        <w:rPr>
          <w:rFonts w:ascii="Arial Black" w:hAnsi="Arial Black"/>
          <w:color w:val="auto"/>
          <w:sz w:val="32"/>
          <w:szCs w:val="32"/>
          <w:lang w:val="sl-SI"/>
        </w:rPr>
      </w:pPr>
    </w:p>
    <w:p w14:paraId="23EEF0E2" w14:textId="77777777" w:rsidR="00430DD5" w:rsidRPr="00CE0555" w:rsidRDefault="00D300F4" w:rsidP="00F865B6">
      <w:pPr>
        <w:pStyle w:val="NoSpacing"/>
        <w:rPr>
          <w:rFonts w:ascii="Arial Black" w:hAnsi="Arial Black"/>
          <w:color w:val="auto"/>
          <w:sz w:val="32"/>
          <w:szCs w:val="32"/>
          <w:lang w:val="sl-SI"/>
        </w:rPr>
      </w:pPr>
      <w:r>
        <w:rPr>
          <w:noProof/>
          <w:color w:val="auto"/>
        </w:rPr>
        <w:pict w14:anchorId="16E23D75">
          <v:shape id="Slika 10" o:spid="_x0000_s1034" type="#_x0000_t75" style="position:absolute;margin-left:0;margin-top:284.25pt;width:332.05pt;height:434.75pt;z-index:251656704;visibility:visible;mso-position-horizontal:center;mso-position-horizontal-relative:margin;mso-position-vertical-relative:margin;mso-width-relative:margin;mso-height-relative:margin">
            <v:imagedata r:id="rId16" o:title=""/>
            <w10:wrap type="square" anchorx="margin" anchory="margin"/>
          </v:shape>
        </w:pict>
      </w:r>
    </w:p>
    <w:p w14:paraId="209BC2A1" w14:textId="77777777" w:rsidR="00430DD5" w:rsidRPr="00CE0555" w:rsidRDefault="00430DD5" w:rsidP="00F865B6">
      <w:pPr>
        <w:pStyle w:val="NoSpacing"/>
        <w:rPr>
          <w:rFonts w:ascii="Arial Black" w:hAnsi="Arial Black"/>
          <w:color w:val="auto"/>
          <w:sz w:val="32"/>
          <w:szCs w:val="32"/>
          <w:lang w:val="sl-SI"/>
        </w:rPr>
      </w:pPr>
    </w:p>
    <w:p w14:paraId="12865AA1" w14:textId="77777777" w:rsidR="00430DD5" w:rsidRPr="00CE0555" w:rsidRDefault="00430DD5" w:rsidP="00F865B6">
      <w:pPr>
        <w:pStyle w:val="NoSpacing"/>
        <w:rPr>
          <w:rFonts w:ascii="Arial Black" w:hAnsi="Arial Black"/>
          <w:color w:val="auto"/>
          <w:sz w:val="32"/>
          <w:szCs w:val="32"/>
          <w:lang w:val="sl-SI"/>
        </w:rPr>
      </w:pPr>
    </w:p>
    <w:p w14:paraId="474F988C" w14:textId="77777777" w:rsidR="00430DD5" w:rsidRPr="00CE0555" w:rsidRDefault="00430DD5" w:rsidP="00F865B6">
      <w:pPr>
        <w:pStyle w:val="NoSpacing"/>
        <w:rPr>
          <w:rFonts w:ascii="Arial Black" w:hAnsi="Arial Black"/>
          <w:color w:val="auto"/>
          <w:sz w:val="32"/>
          <w:szCs w:val="32"/>
          <w:lang w:val="sl-SI"/>
        </w:rPr>
      </w:pPr>
    </w:p>
    <w:p w14:paraId="539C0654" w14:textId="77777777" w:rsidR="00430DD5" w:rsidRPr="00CE0555" w:rsidRDefault="00430DD5" w:rsidP="00F865B6">
      <w:pPr>
        <w:pStyle w:val="NoSpacing"/>
        <w:rPr>
          <w:rFonts w:ascii="Arial Black" w:hAnsi="Arial Black"/>
          <w:color w:val="auto"/>
          <w:sz w:val="32"/>
          <w:szCs w:val="32"/>
          <w:lang w:val="sl-SI"/>
        </w:rPr>
      </w:pPr>
    </w:p>
    <w:p w14:paraId="23ABABB2" w14:textId="77777777" w:rsidR="00430DD5" w:rsidRPr="00CE0555" w:rsidRDefault="00430DD5" w:rsidP="00F865B6">
      <w:pPr>
        <w:pStyle w:val="NoSpacing"/>
        <w:rPr>
          <w:rFonts w:ascii="Arial Black" w:hAnsi="Arial Black"/>
          <w:color w:val="auto"/>
          <w:sz w:val="32"/>
          <w:szCs w:val="32"/>
          <w:lang w:val="sl-SI"/>
        </w:rPr>
      </w:pPr>
    </w:p>
    <w:p w14:paraId="0BE683B7" w14:textId="77777777" w:rsidR="00430DD5" w:rsidRPr="00CE0555" w:rsidRDefault="00430DD5" w:rsidP="00F865B6">
      <w:pPr>
        <w:pStyle w:val="NoSpacing"/>
        <w:rPr>
          <w:rFonts w:ascii="Arial Black" w:hAnsi="Arial Black"/>
          <w:color w:val="auto"/>
          <w:sz w:val="32"/>
          <w:szCs w:val="32"/>
          <w:lang w:val="sl-SI"/>
        </w:rPr>
      </w:pPr>
    </w:p>
    <w:p w14:paraId="2557B1DD" w14:textId="77777777" w:rsidR="00430DD5" w:rsidRPr="00CE0555" w:rsidRDefault="00430DD5" w:rsidP="00F865B6">
      <w:pPr>
        <w:pStyle w:val="NoSpacing"/>
        <w:rPr>
          <w:rFonts w:ascii="Arial Black" w:hAnsi="Arial Black"/>
          <w:color w:val="auto"/>
          <w:sz w:val="32"/>
          <w:szCs w:val="32"/>
          <w:lang w:val="sl-SI"/>
        </w:rPr>
      </w:pPr>
    </w:p>
    <w:p w14:paraId="304F2F79" w14:textId="77777777" w:rsidR="00430DD5" w:rsidRPr="00CE0555" w:rsidRDefault="00430DD5" w:rsidP="00F865B6">
      <w:pPr>
        <w:pStyle w:val="NoSpacing"/>
        <w:rPr>
          <w:rFonts w:ascii="Arial Black" w:hAnsi="Arial Black"/>
          <w:color w:val="auto"/>
          <w:sz w:val="32"/>
          <w:szCs w:val="32"/>
          <w:lang w:val="sl-SI"/>
        </w:rPr>
      </w:pPr>
    </w:p>
    <w:p w14:paraId="68DCF3AB" w14:textId="77777777" w:rsidR="00430DD5" w:rsidRPr="00CE0555" w:rsidRDefault="00430DD5" w:rsidP="00F865B6">
      <w:pPr>
        <w:pStyle w:val="NoSpacing"/>
        <w:rPr>
          <w:rFonts w:ascii="Arial Black" w:hAnsi="Arial Black"/>
          <w:color w:val="auto"/>
          <w:sz w:val="32"/>
          <w:szCs w:val="32"/>
          <w:lang w:val="sl-SI"/>
        </w:rPr>
      </w:pPr>
    </w:p>
    <w:p w14:paraId="7F7CE898" w14:textId="77777777" w:rsidR="00430DD5" w:rsidRPr="00CE0555" w:rsidRDefault="00430DD5" w:rsidP="00F865B6">
      <w:pPr>
        <w:pStyle w:val="NoSpacing"/>
        <w:rPr>
          <w:rFonts w:ascii="Arial Black" w:hAnsi="Arial Black"/>
          <w:color w:val="auto"/>
          <w:sz w:val="32"/>
          <w:szCs w:val="32"/>
          <w:lang w:val="sl-SI"/>
        </w:rPr>
      </w:pPr>
    </w:p>
    <w:p w14:paraId="75F40A9F" w14:textId="77777777" w:rsidR="00430DD5" w:rsidRPr="00CE0555" w:rsidRDefault="00430DD5" w:rsidP="00F865B6">
      <w:pPr>
        <w:pStyle w:val="NoSpacing"/>
        <w:rPr>
          <w:rFonts w:ascii="Arial Black" w:hAnsi="Arial Black"/>
          <w:color w:val="auto"/>
          <w:sz w:val="32"/>
          <w:szCs w:val="32"/>
          <w:lang w:val="sl-SI"/>
        </w:rPr>
      </w:pPr>
    </w:p>
    <w:p w14:paraId="2E487C42" w14:textId="77777777" w:rsidR="00430DD5" w:rsidRPr="00CE0555" w:rsidRDefault="00430DD5" w:rsidP="00F865B6">
      <w:pPr>
        <w:pStyle w:val="NoSpacing"/>
        <w:rPr>
          <w:rFonts w:ascii="Arial Black" w:hAnsi="Arial Black"/>
          <w:color w:val="auto"/>
          <w:sz w:val="32"/>
          <w:szCs w:val="32"/>
          <w:lang w:val="sl-SI"/>
        </w:rPr>
      </w:pPr>
    </w:p>
    <w:p w14:paraId="2DD3CB9E" w14:textId="77777777" w:rsidR="00430DD5" w:rsidRPr="00CE0555" w:rsidRDefault="00430DD5" w:rsidP="00F865B6">
      <w:pPr>
        <w:pStyle w:val="NoSpacing"/>
        <w:rPr>
          <w:rFonts w:ascii="Arial Black" w:hAnsi="Arial Black"/>
          <w:color w:val="auto"/>
          <w:sz w:val="32"/>
          <w:szCs w:val="32"/>
          <w:lang w:val="sl-SI"/>
        </w:rPr>
      </w:pPr>
    </w:p>
    <w:p w14:paraId="3137257F" w14:textId="77777777" w:rsidR="00430DD5" w:rsidRPr="00CE0555" w:rsidRDefault="00430DD5" w:rsidP="00F865B6">
      <w:pPr>
        <w:pStyle w:val="NoSpacing"/>
        <w:rPr>
          <w:rFonts w:ascii="Arial Black" w:hAnsi="Arial Black"/>
          <w:color w:val="auto"/>
          <w:sz w:val="32"/>
          <w:szCs w:val="32"/>
          <w:lang w:val="sl-SI"/>
        </w:rPr>
      </w:pPr>
    </w:p>
    <w:p w14:paraId="2BA63C59" w14:textId="77777777" w:rsidR="00430DD5" w:rsidRPr="00CE0555" w:rsidRDefault="00430DD5" w:rsidP="00F865B6">
      <w:pPr>
        <w:pStyle w:val="NoSpacing"/>
        <w:rPr>
          <w:rFonts w:ascii="Arial Black" w:hAnsi="Arial Black"/>
          <w:color w:val="auto"/>
          <w:sz w:val="32"/>
          <w:szCs w:val="32"/>
          <w:lang w:val="sl-SI"/>
        </w:rPr>
      </w:pPr>
    </w:p>
    <w:p w14:paraId="2365F98D" w14:textId="77777777" w:rsidR="00430DD5" w:rsidRPr="00CE0555" w:rsidRDefault="00430DD5" w:rsidP="00F865B6">
      <w:pPr>
        <w:pStyle w:val="NoSpacing"/>
        <w:rPr>
          <w:rFonts w:ascii="Arial Black" w:hAnsi="Arial Black"/>
          <w:color w:val="auto"/>
          <w:sz w:val="32"/>
          <w:szCs w:val="32"/>
          <w:lang w:val="sl-SI"/>
        </w:rPr>
      </w:pPr>
    </w:p>
    <w:p w14:paraId="1A235A2F" w14:textId="77777777" w:rsidR="00430DD5" w:rsidRPr="00CE0555" w:rsidRDefault="00430DD5" w:rsidP="00F865B6">
      <w:pPr>
        <w:pStyle w:val="NoSpacing"/>
        <w:rPr>
          <w:rFonts w:ascii="Arial Black" w:hAnsi="Arial Black"/>
          <w:color w:val="auto"/>
          <w:sz w:val="32"/>
          <w:szCs w:val="32"/>
          <w:lang w:val="sl-SI"/>
        </w:rPr>
      </w:pPr>
    </w:p>
    <w:p w14:paraId="59478D3F" w14:textId="77777777" w:rsidR="00430DD5"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4. TEŽAVE NA DVORU</w:t>
      </w:r>
    </w:p>
    <w:p w14:paraId="2902915D" w14:textId="77777777" w:rsidR="00430DD5" w:rsidRPr="00CE0555" w:rsidRDefault="00430DD5" w:rsidP="00F865B6">
      <w:pPr>
        <w:pStyle w:val="NoSpacing"/>
        <w:rPr>
          <w:rFonts w:ascii="Arial Black" w:hAnsi="Arial Black"/>
          <w:color w:val="auto"/>
          <w:sz w:val="32"/>
          <w:szCs w:val="32"/>
          <w:lang w:val="sl-SI"/>
        </w:rPr>
      </w:pPr>
    </w:p>
    <w:p w14:paraId="628F70B4" w14:textId="77777777" w:rsidR="00430DD5"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V sedemdesetih in osemdesetih letih 18. stoletja se je razvilo meščanstvo, plemstvo, aristokracija in duhovništvo pa je osiromašilo ljudstvo. </w:t>
      </w:r>
    </w:p>
    <w:p w14:paraId="33E39404" w14:textId="77777777" w:rsidR="00430DD5"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Kralj je hotel uvesti nove reforme, vendar v tem ni uspel. </w:t>
      </w:r>
    </w:p>
    <w:p w14:paraId="3CB22323" w14:textId="77777777" w:rsidR="00430DD5"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Kraljica je bila tuj</w:t>
      </w:r>
      <w:r w:rsidR="00027303" w:rsidRPr="00CE0555">
        <w:rPr>
          <w:rFonts w:ascii="Arial Black" w:hAnsi="Arial Black"/>
          <w:color w:val="auto"/>
          <w:sz w:val="32"/>
          <w:szCs w:val="32"/>
          <w:lang w:val="sl-SI"/>
        </w:rPr>
        <w:t>ka, obtoževali so jo</w:t>
      </w:r>
      <w:r w:rsidRPr="00CE0555">
        <w:rPr>
          <w:rFonts w:ascii="Arial Black" w:hAnsi="Arial Black"/>
          <w:color w:val="auto"/>
          <w:sz w:val="32"/>
          <w:szCs w:val="32"/>
          <w:lang w:val="sl-SI"/>
        </w:rPr>
        <w:t xml:space="preserve"> za r</w:t>
      </w:r>
      <w:r w:rsidR="00027303" w:rsidRPr="00CE0555">
        <w:rPr>
          <w:rFonts w:ascii="Arial Black" w:hAnsi="Arial Black"/>
          <w:color w:val="auto"/>
          <w:sz w:val="32"/>
          <w:szCs w:val="32"/>
          <w:lang w:val="sl-SI"/>
        </w:rPr>
        <w:t>azsipnost, nezvestobo,</w:t>
      </w:r>
      <w:r w:rsidRPr="00CE0555">
        <w:rPr>
          <w:rFonts w:ascii="Arial Black" w:hAnsi="Arial Black"/>
          <w:color w:val="auto"/>
          <w:sz w:val="32"/>
          <w:szCs w:val="32"/>
          <w:lang w:val="sl-SI"/>
        </w:rPr>
        <w:t xml:space="preserve"> in zapravljanje državnega premoženja. Bila je posredno vpletena v afero z ogrlico. </w:t>
      </w:r>
    </w:p>
    <w:p w14:paraId="18FACCB6" w14:textId="77777777" w:rsidR="00430DD5" w:rsidRPr="00CE0555" w:rsidRDefault="00D300F4" w:rsidP="00F865B6">
      <w:pPr>
        <w:pStyle w:val="NoSpacing"/>
        <w:rPr>
          <w:rFonts w:ascii="Arial Black" w:hAnsi="Arial Black"/>
          <w:color w:val="auto"/>
          <w:sz w:val="32"/>
          <w:szCs w:val="32"/>
          <w:lang w:val="sl-SI"/>
        </w:rPr>
      </w:pPr>
      <w:r>
        <w:rPr>
          <w:noProof/>
          <w:color w:val="auto"/>
        </w:rPr>
        <w:pict w14:anchorId="005C6DD3">
          <v:shape id="Slika 12" o:spid="_x0000_s1033" type="#_x0000_t75" style="position:absolute;margin-left:1308.45pt;margin-top:541.5pt;width:487.35pt;height:190.05pt;z-index:251664896;visibility:visible;mso-position-horizontal:right;mso-position-horizontal-relative:margin;mso-position-vertical-relative:margin">
            <v:imagedata r:id="rId17" o:title=""/>
            <w10:wrap type="square" anchorx="margin" anchory="margin"/>
          </v:shape>
        </w:pict>
      </w:r>
      <w:r w:rsidR="00430DD5" w:rsidRPr="00CE0555">
        <w:rPr>
          <w:rFonts w:ascii="Arial Black" w:hAnsi="Arial Black"/>
          <w:color w:val="auto"/>
          <w:sz w:val="32"/>
          <w:szCs w:val="32"/>
          <w:lang w:val="sl-SI"/>
        </w:rPr>
        <w:t xml:space="preserve">Kraljica je ogrlico zavrnila, ker ni imela denarja, da bi jo plačala, začel se je spor in na koncu naročene kraljevske dragocenosti ni nihče plačal. Tudi ljudje so bili ogorčeni zaradi njene potrate, saj je velike vsote denarja zapravljala tudi za hazardne igre. Parižani so bili lačni in nezadovoljni, kralj in kraljica pa sta živela v svojih gradovih, slepa in gluha za vse, kar se je dogajalo v državi. Ljudje so jo imenovali Madame Deficit, bila je kriva za vrsto denarnih neuspehov, tudi za neuspelo financiranje ameriških kolonij v boju za neodvisnost izpod Velike Britanije. </w:t>
      </w:r>
    </w:p>
    <w:p w14:paraId="688C112C" w14:textId="77777777" w:rsidR="00430DD5" w:rsidRPr="00CE0555" w:rsidRDefault="00430DD5" w:rsidP="00F865B6">
      <w:pPr>
        <w:pStyle w:val="NoSpacing"/>
        <w:rPr>
          <w:rFonts w:ascii="Arial Black" w:hAnsi="Arial Black"/>
          <w:color w:val="auto"/>
          <w:sz w:val="32"/>
          <w:szCs w:val="32"/>
          <w:lang w:val="sl-SI"/>
        </w:rPr>
      </w:pPr>
    </w:p>
    <w:p w14:paraId="607BA185" w14:textId="77777777" w:rsidR="00430DD5" w:rsidRPr="00CE0555" w:rsidRDefault="00430DD5" w:rsidP="00F865B6">
      <w:pPr>
        <w:pStyle w:val="NoSpacing"/>
        <w:rPr>
          <w:rFonts w:ascii="Arial Black" w:hAnsi="Arial Black"/>
          <w:color w:val="auto"/>
          <w:sz w:val="32"/>
          <w:szCs w:val="32"/>
          <w:lang w:val="sl-SI"/>
        </w:rPr>
      </w:pPr>
    </w:p>
    <w:p w14:paraId="01F051AC" w14:textId="77777777" w:rsidR="00430DD5" w:rsidRPr="00CE0555" w:rsidRDefault="00430DD5" w:rsidP="00F865B6">
      <w:pPr>
        <w:pStyle w:val="NoSpacing"/>
        <w:rPr>
          <w:rFonts w:ascii="Arial Black" w:hAnsi="Arial Black"/>
          <w:color w:val="auto"/>
          <w:sz w:val="40"/>
          <w:szCs w:val="40"/>
          <w:lang w:val="sl-SI"/>
        </w:rPr>
      </w:pPr>
      <w:r w:rsidRPr="00CE0555">
        <w:rPr>
          <w:rFonts w:ascii="Arial Black" w:hAnsi="Arial Black"/>
          <w:color w:val="auto"/>
          <w:sz w:val="40"/>
          <w:szCs w:val="40"/>
          <w:lang w:val="sl-SI"/>
        </w:rPr>
        <w:t>Med francosko revolucijo so kraljevsko družino preselili v palačo Tuileries. Ljudje so si jih prihajali ogledovat, kot da so v živalskem vrtu.</w:t>
      </w:r>
    </w:p>
    <w:p w14:paraId="7B79EB9A" w14:textId="77777777" w:rsidR="00430DD5" w:rsidRPr="00CE0555" w:rsidRDefault="00430DD5" w:rsidP="00F865B6">
      <w:pPr>
        <w:pStyle w:val="NoSpacing"/>
        <w:rPr>
          <w:rFonts w:ascii="Arial Black" w:hAnsi="Arial Black"/>
          <w:color w:val="auto"/>
          <w:sz w:val="32"/>
          <w:szCs w:val="32"/>
          <w:lang w:val="sl-SI"/>
        </w:rPr>
      </w:pPr>
    </w:p>
    <w:p w14:paraId="0F507507" w14:textId="77777777" w:rsidR="00430DD5" w:rsidRPr="00CE0555" w:rsidRDefault="00430DD5" w:rsidP="00F865B6">
      <w:pPr>
        <w:pStyle w:val="NoSpacing"/>
        <w:rPr>
          <w:rFonts w:ascii="Arial Black" w:hAnsi="Arial Black"/>
          <w:color w:val="auto"/>
          <w:sz w:val="32"/>
          <w:szCs w:val="32"/>
          <w:lang w:val="sl-SI"/>
        </w:rPr>
      </w:pPr>
    </w:p>
    <w:p w14:paraId="1CA63E53" w14:textId="77777777" w:rsidR="00430DD5" w:rsidRPr="00CE0555" w:rsidRDefault="00430DD5" w:rsidP="00F865B6">
      <w:pPr>
        <w:pStyle w:val="NoSpacing"/>
        <w:rPr>
          <w:rFonts w:ascii="Arial Black" w:hAnsi="Arial Black"/>
          <w:color w:val="auto"/>
          <w:sz w:val="32"/>
          <w:szCs w:val="32"/>
          <w:lang w:val="sl-SI"/>
        </w:rPr>
      </w:pPr>
    </w:p>
    <w:p w14:paraId="30B1B325" w14:textId="77777777" w:rsidR="00430DD5" w:rsidRPr="00CE0555" w:rsidRDefault="00430DD5" w:rsidP="00F865B6">
      <w:pPr>
        <w:pStyle w:val="NoSpacing"/>
        <w:rPr>
          <w:rFonts w:ascii="Arial Black" w:hAnsi="Arial Black"/>
          <w:color w:val="auto"/>
          <w:sz w:val="32"/>
          <w:szCs w:val="32"/>
          <w:lang w:val="sl-SI"/>
        </w:rPr>
      </w:pPr>
    </w:p>
    <w:p w14:paraId="2C3266BD" w14:textId="77777777" w:rsidR="00430DD5" w:rsidRPr="00CE0555" w:rsidRDefault="00430DD5" w:rsidP="00F865B6">
      <w:pPr>
        <w:pStyle w:val="NoSpacing"/>
        <w:rPr>
          <w:rFonts w:ascii="Arial Black" w:hAnsi="Arial Black"/>
          <w:color w:val="auto"/>
          <w:sz w:val="32"/>
          <w:szCs w:val="32"/>
          <w:lang w:val="sl-SI"/>
        </w:rPr>
      </w:pPr>
    </w:p>
    <w:p w14:paraId="249C2166" w14:textId="77777777" w:rsidR="00430DD5" w:rsidRPr="00CE0555" w:rsidRDefault="00D300F4" w:rsidP="00F865B6">
      <w:pPr>
        <w:pStyle w:val="NoSpacing"/>
        <w:rPr>
          <w:rFonts w:ascii="Arial Black" w:hAnsi="Arial Black"/>
          <w:color w:val="auto"/>
          <w:sz w:val="32"/>
          <w:szCs w:val="32"/>
          <w:lang w:val="sl-SI"/>
        </w:rPr>
      </w:pPr>
      <w:r>
        <w:rPr>
          <w:noProof/>
          <w:color w:val="auto"/>
        </w:rPr>
        <w:pict w14:anchorId="74EDF398">
          <v:shape id="Slika 13" o:spid="_x0000_s1032" type="#_x0000_t75" style="position:absolute;margin-left:1308.45pt;margin-top:240.8pt;width:487.35pt;height:325.85pt;z-index:251657728;visibility:visible;mso-position-horizontal:right;mso-position-horizontal-relative:margin;mso-position-vertical-relative:margin">
            <v:imagedata r:id="rId18" o:title=""/>
            <w10:wrap type="square" anchorx="margin" anchory="margin"/>
          </v:shape>
        </w:pict>
      </w:r>
    </w:p>
    <w:p w14:paraId="14BA1D80" w14:textId="77777777" w:rsidR="00430DD5" w:rsidRPr="00CE0555" w:rsidRDefault="00430DD5" w:rsidP="00F865B6">
      <w:pPr>
        <w:pStyle w:val="NoSpacing"/>
        <w:rPr>
          <w:rFonts w:ascii="Arial Black" w:hAnsi="Arial Black"/>
          <w:color w:val="auto"/>
          <w:sz w:val="32"/>
          <w:szCs w:val="32"/>
          <w:lang w:val="sl-SI"/>
        </w:rPr>
      </w:pPr>
    </w:p>
    <w:p w14:paraId="430A6A00" w14:textId="77777777" w:rsidR="00430DD5" w:rsidRPr="00CE0555" w:rsidRDefault="00430DD5" w:rsidP="00F865B6">
      <w:pPr>
        <w:pStyle w:val="NoSpacing"/>
        <w:rPr>
          <w:rFonts w:ascii="Arial Black" w:hAnsi="Arial Black"/>
          <w:color w:val="auto"/>
          <w:sz w:val="32"/>
          <w:szCs w:val="32"/>
          <w:lang w:val="sl-SI"/>
        </w:rPr>
      </w:pPr>
    </w:p>
    <w:p w14:paraId="01916C2D" w14:textId="77777777" w:rsidR="00430DD5" w:rsidRPr="00CE0555" w:rsidRDefault="00430DD5" w:rsidP="00F865B6">
      <w:pPr>
        <w:pStyle w:val="NoSpacing"/>
        <w:rPr>
          <w:rFonts w:ascii="Arial Black" w:hAnsi="Arial Black"/>
          <w:color w:val="auto"/>
          <w:sz w:val="32"/>
          <w:szCs w:val="32"/>
          <w:lang w:val="sl-SI"/>
        </w:rPr>
      </w:pPr>
    </w:p>
    <w:p w14:paraId="42EFBC96" w14:textId="77777777" w:rsidR="00430DD5" w:rsidRPr="00CE0555" w:rsidRDefault="00430DD5" w:rsidP="00F865B6">
      <w:pPr>
        <w:pStyle w:val="NoSpacing"/>
        <w:rPr>
          <w:rFonts w:ascii="Arial Black" w:hAnsi="Arial Black"/>
          <w:color w:val="auto"/>
          <w:sz w:val="32"/>
          <w:szCs w:val="32"/>
          <w:lang w:val="sl-SI"/>
        </w:rPr>
      </w:pPr>
    </w:p>
    <w:p w14:paraId="02228FDA" w14:textId="77777777" w:rsidR="00430DD5" w:rsidRPr="00CE0555" w:rsidRDefault="00430DD5" w:rsidP="00F865B6">
      <w:pPr>
        <w:pStyle w:val="NoSpacing"/>
        <w:rPr>
          <w:rFonts w:ascii="Arial Black" w:hAnsi="Arial Black"/>
          <w:color w:val="auto"/>
          <w:sz w:val="32"/>
          <w:szCs w:val="32"/>
          <w:lang w:val="sl-SI"/>
        </w:rPr>
      </w:pPr>
    </w:p>
    <w:p w14:paraId="02F55678" w14:textId="77777777" w:rsidR="00430DD5" w:rsidRPr="00CE0555" w:rsidRDefault="00430DD5" w:rsidP="00F865B6">
      <w:pPr>
        <w:pStyle w:val="NoSpacing"/>
        <w:rPr>
          <w:rFonts w:ascii="Arial Black" w:hAnsi="Arial Black"/>
          <w:color w:val="auto"/>
          <w:sz w:val="32"/>
          <w:szCs w:val="32"/>
          <w:lang w:val="sl-SI"/>
        </w:rPr>
      </w:pPr>
    </w:p>
    <w:p w14:paraId="1902FCE2" w14:textId="77777777" w:rsidR="004A77B4" w:rsidRPr="00CE0555" w:rsidRDefault="00430DD5" w:rsidP="00F865B6">
      <w:pPr>
        <w:pStyle w:val="NoSpacing"/>
        <w:rPr>
          <w:rFonts w:ascii="Arial Black" w:hAnsi="Arial Black"/>
          <w:color w:val="auto"/>
          <w:sz w:val="36"/>
          <w:szCs w:val="36"/>
          <w:lang w:val="sl-SI"/>
        </w:rPr>
      </w:pPr>
      <w:r w:rsidRPr="00CE0555">
        <w:rPr>
          <w:rFonts w:ascii="Arial Black" w:hAnsi="Arial Black"/>
          <w:color w:val="auto"/>
          <w:sz w:val="36"/>
          <w:szCs w:val="36"/>
          <w:lang w:val="sl-SI"/>
        </w:rPr>
        <w:t>5. ZAPOR, SMRT, GILJOTINA</w:t>
      </w:r>
    </w:p>
    <w:p w14:paraId="22AC38EC" w14:textId="77777777" w:rsidR="00B67AAD" w:rsidRPr="00CE0555" w:rsidRDefault="00B67AAD" w:rsidP="00F865B6">
      <w:pPr>
        <w:pStyle w:val="NoSpacing"/>
        <w:rPr>
          <w:rFonts w:ascii="Arial Black" w:hAnsi="Arial Black"/>
          <w:color w:val="auto"/>
          <w:sz w:val="36"/>
          <w:szCs w:val="36"/>
          <w:lang w:val="sl-SI"/>
        </w:rPr>
      </w:pPr>
    </w:p>
    <w:p w14:paraId="44108B3F" w14:textId="77777777" w:rsidR="00C74F85"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Kraljica Marija Antoinetta je imela prijatelja, švedskega grofa Axela Fersena, ki je bil pripravljen rešiti družino iz zapora.</w:t>
      </w:r>
    </w:p>
    <w:p w14:paraId="49BACB86" w14:textId="77777777" w:rsidR="00B67AAD"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 </w:t>
      </w:r>
    </w:p>
    <w:p w14:paraId="1E1EB324" w14:textId="77777777" w:rsidR="00C74F85"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Zaljubljeni Axel je organiziral pobeg, vendar so jih med potjo prepoznali, zajeli in spravili v pariški Tempel.</w:t>
      </w:r>
    </w:p>
    <w:p w14:paraId="1ACB2F4B" w14:textId="77777777" w:rsidR="00C74F85" w:rsidRPr="00CE0555" w:rsidRDefault="00C74F85" w:rsidP="00F865B6">
      <w:pPr>
        <w:pStyle w:val="NoSpacing"/>
        <w:rPr>
          <w:rFonts w:ascii="Arial Black" w:hAnsi="Arial Black"/>
          <w:color w:val="auto"/>
          <w:sz w:val="32"/>
          <w:szCs w:val="32"/>
          <w:lang w:val="sl-SI"/>
        </w:rPr>
      </w:pPr>
    </w:p>
    <w:p w14:paraId="7FE20119" w14:textId="77777777" w:rsidR="00C74F85" w:rsidRPr="00CE0555" w:rsidRDefault="00C74F85" w:rsidP="00F865B6">
      <w:pPr>
        <w:pStyle w:val="NoSpacing"/>
        <w:rPr>
          <w:rFonts w:ascii="Arial Black" w:hAnsi="Arial Black"/>
          <w:color w:val="auto"/>
          <w:sz w:val="32"/>
          <w:szCs w:val="32"/>
          <w:lang w:val="sl-SI"/>
        </w:rPr>
      </w:pPr>
    </w:p>
    <w:p w14:paraId="1C510668" w14:textId="77777777" w:rsidR="00C74F85" w:rsidRPr="00CE0555" w:rsidRDefault="00D300F4" w:rsidP="00F865B6">
      <w:pPr>
        <w:pStyle w:val="NoSpacing"/>
        <w:rPr>
          <w:rFonts w:ascii="Arial Black" w:hAnsi="Arial Black"/>
          <w:color w:val="auto"/>
          <w:sz w:val="32"/>
          <w:szCs w:val="32"/>
          <w:lang w:val="sl-SI"/>
        </w:rPr>
      </w:pPr>
      <w:r>
        <w:rPr>
          <w:noProof/>
          <w:color w:val="auto"/>
        </w:rPr>
        <w:pict w14:anchorId="67A6F40C">
          <v:shape id="Slika 14" o:spid="_x0000_s1031" type="#_x0000_t75" style="position:absolute;margin-left:0;margin-top:334.5pt;width:439.25pt;height:246pt;z-index:251658752;visibility:visible;mso-position-horizontal:center;mso-position-horizontal-relative:margin;mso-position-vertical-relative:margin;mso-width-relative:margin;mso-height-relative:margin">
            <v:imagedata r:id="rId19" o:title=""/>
            <w10:wrap type="square" anchorx="margin" anchory="margin"/>
          </v:shape>
        </w:pict>
      </w:r>
    </w:p>
    <w:p w14:paraId="6B6F9407" w14:textId="77777777" w:rsidR="00C74F85" w:rsidRPr="00CE0555" w:rsidRDefault="00C74F85" w:rsidP="00F865B6">
      <w:pPr>
        <w:pStyle w:val="NoSpacing"/>
        <w:rPr>
          <w:rFonts w:ascii="Arial Black" w:hAnsi="Arial Black"/>
          <w:color w:val="auto"/>
          <w:sz w:val="32"/>
          <w:szCs w:val="32"/>
          <w:lang w:val="sl-SI"/>
        </w:rPr>
      </w:pPr>
    </w:p>
    <w:p w14:paraId="328EBEFD" w14:textId="77777777" w:rsidR="00C74F85" w:rsidRPr="00CE0555" w:rsidRDefault="00C74F85" w:rsidP="00F865B6">
      <w:pPr>
        <w:pStyle w:val="NoSpacing"/>
        <w:rPr>
          <w:rFonts w:ascii="Arial Black" w:hAnsi="Arial Black"/>
          <w:color w:val="auto"/>
          <w:sz w:val="32"/>
          <w:szCs w:val="32"/>
          <w:lang w:val="sl-SI"/>
        </w:rPr>
      </w:pPr>
    </w:p>
    <w:p w14:paraId="2941BFDC" w14:textId="77777777" w:rsidR="00BF7118" w:rsidRPr="00CE0555" w:rsidRDefault="00BF7118" w:rsidP="00F865B6">
      <w:pPr>
        <w:pStyle w:val="NoSpacing"/>
        <w:rPr>
          <w:rFonts w:ascii="Arial Black" w:hAnsi="Arial Black"/>
          <w:color w:val="auto"/>
          <w:sz w:val="32"/>
          <w:szCs w:val="32"/>
          <w:lang w:val="sl-SI"/>
        </w:rPr>
      </w:pPr>
    </w:p>
    <w:p w14:paraId="5A6A2D7E" w14:textId="77777777" w:rsidR="00BF7118" w:rsidRPr="00CE0555" w:rsidRDefault="00BF7118" w:rsidP="00F865B6">
      <w:pPr>
        <w:pStyle w:val="NoSpacing"/>
        <w:rPr>
          <w:rFonts w:ascii="Arial Black" w:hAnsi="Arial Black"/>
          <w:color w:val="auto"/>
          <w:sz w:val="32"/>
          <w:szCs w:val="32"/>
          <w:lang w:val="sl-SI"/>
        </w:rPr>
      </w:pPr>
    </w:p>
    <w:p w14:paraId="36601B0F" w14:textId="77777777" w:rsidR="00C74F85"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Kraljica je bila prepričana, da jih bodo rešili avstrijski in pruski vojaki.</w:t>
      </w:r>
    </w:p>
    <w:p w14:paraId="1FFAD196" w14:textId="77777777" w:rsidR="00C74F85"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 Toda 21. januarja 1793 so odpeljali kralja iz zapora in ga obglavili. Ni se poslovil od žene, hotel jo je prikrajšati za grenko slovo.</w:t>
      </w:r>
    </w:p>
    <w:p w14:paraId="744737BD" w14:textId="77777777" w:rsidR="00C74F85"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Po moževi smrti so ji prepovedali nositi črnino in jo prepeljali v zapor Conciergerie ter obsodili za zaroto zoper Francijo.</w:t>
      </w:r>
    </w:p>
    <w:p w14:paraId="6B323C1A" w14:textId="77777777" w:rsidR="00B67AAD" w:rsidRPr="00CE0555" w:rsidRDefault="00B67AAD" w:rsidP="00F865B6">
      <w:pPr>
        <w:pStyle w:val="NoSpacing"/>
        <w:rPr>
          <w:rFonts w:ascii="Arial Black" w:hAnsi="Arial Black"/>
          <w:color w:val="auto"/>
          <w:sz w:val="36"/>
          <w:szCs w:val="36"/>
          <w:lang w:val="sl-SI"/>
        </w:rPr>
      </w:pPr>
    </w:p>
    <w:p w14:paraId="0138A7C3" w14:textId="77777777" w:rsidR="00B67AAD" w:rsidRPr="00CE0555" w:rsidRDefault="00B67AAD" w:rsidP="00F865B6">
      <w:pPr>
        <w:pStyle w:val="NoSpacing"/>
        <w:rPr>
          <w:rFonts w:ascii="Arial Black" w:hAnsi="Arial Black"/>
          <w:color w:val="auto"/>
          <w:sz w:val="36"/>
          <w:szCs w:val="36"/>
          <w:lang w:val="sl-SI"/>
        </w:rPr>
      </w:pPr>
    </w:p>
    <w:p w14:paraId="7588901F" w14:textId="77777777" w:rsidR="00B67AAD" w:rsidRPr="00CE0555" w:rsidRDefault="00B67AAD" w:rsidP="00F865B6">
      <w:pPr>
        <w:pStyle w:val="NoSpacing"/>
        <w:rPr>
          <w:rFonts w:ascii="Arial Black" w:hAnsi="Arial Black"/>
          <w:color w:val="auto"/>
          <w:sz w:val="36"/>
          <w:szCs w:val="36"/>
          <w:lang w:val="sl-SI"/>
        </w:rPr>
      </w:pPr>
    </w:p>
    <w:p w14:paraId="130DDC84" w14:textId="77777777" w:rsidR="00B67AAD" w:rsidRPr="00CE0555" w:rsidRDefault="00B67AAD" w:rsidP="00F865B6">
      <w:pPr>
        <w:pStyle w:val="NoSpacing"/>
        <w:rPr>
          <w:rFonts w:ascii="Arial Black" w:hAnsi="Arial Black"/>
          <w:color w:val="auto"/>
          <w:sz w:val="36"/>
          <w:szCs w:val="36"/>
          <w:lang w:val="sl-SI"/>
        </w:rPr>
      </w:pPr>
    </w:p>
    <w:p w14:paraId="15D17E82" w14:textId="77777777" w:rsidR="00B67AAD" w:rsidRPr="00CE0555" w:rsidRDefault="00B67AAD" w:rsidP="00F865B6">
      <w:pPr>
        <w:pStyle w:val="NoSpacing"/>
        <w:rPr>
          <w:rFonts w:ascii="Arial Black" w:hAnsi="Arial Black"/>
          <w:color w:val="auto"/>
          <w:sz w:val="36"/>
          <w:szCs w:val="36"/>
          <w:lang w:val="sl-SI"/>
        </w:rPr>
      </w:pPr>
    </w:p>
    <w:p w14:paraId="20EF10CD" w14:textId="77777777" w:rsidR="00B67AAD" w:rsidRPr="00CE0555" w:rsidRDefault="00B67AAD" w:rsidP="00F865B6">
      <w:pPr>
        <w:pStyle w:val="NoSpacing"/>
        <w:rPr>
          <w:rFonts w:ascii="Arial Black" w:hAnsi="Arial Black"/>
          <w:color w:val="auto"/>
          <w:sz w:val="32"/>
          <w:szCs w:val="32"/>
          <w:lang w:val="sl-SI"/>
        </w:rPr>
      </w:pPr>
    </w:p>
    <w:p w14:paraId="0E645E92" w14:textId="77777777" w:rsidR="00B67AAD" w:rsidRPr="00CE0555" w:rsidRDefault="00B67AAD" w:rsidP="00F865B6">
      <w:pPr>
        <w:pStyle w:val="NoSpacing"/>
        <w:rPr>
          <w:rFonts w:ascii="Arial Black" w:hAnsi="Arial Black"/>
          <w:color w:val="auto"/>
          <w:sz w:val="32"/>
          <w:szCs w:val="32"/>
          <w:lang w:val="sl-SI"/>
        </w:rPr>
      </w:pPr>
    </w:p>
    <w:p w14:paraId="3B8CAF34" w14:textId="77777777" w:rsidR="00B67AAD" w:rsidRPr="00CE0555" w:rsidRDefault="00B67AAD" w:rsidP="00F865B6">
      <w:pPr>
        <w:pStyle w:val="NoSpacing"/>
        <w:rPr>
          <w:rFonts w:ascii="Arial Black" w:hAnsi="Arial Black"/>
          <w:color w:val="auto"/>
          <w:sz w:val="32"/>
          <w:szCs w:val="32"/>
          <w:lang w:val="sl-SI"/>
        </w:rPr>
      </w:pPr>
    </w:p>
    <w:p w14:paraId="1F2A1F28" w14:textId="77777777" w:rsidR="00B67AAD" w:rsidRPr="00CE0555" w:rsidRDefault="00D300F4" w:rsidP="00F865B6">
      <w:pPr>
        <w:pStyle w:val="NoSpacing"/>
        <w:rPr>
          <w:rFonts w:ascii="Arial Black" w:hAnsi="Arial Black"/>
          <w:color w:val="auto"/>
          <w:sz w:val="32"/>
          <w:szCs w:val="32"/>
          <w:lang w:val="sl-SI"/>
        </w:rPr>
      </w:pPr>
      <w:r>
        <w:rPr>
          <w:noProof/>
          <w:color w:val="auto"/>
        </w:rPr>
        <w:pict w14:anchorId="0AED52E5">
          <v:shape id="Slika 15" o:spid="_x0000_s1030" type="#_x0000_t75" style="position:absolute;margin-left:0;margin-top:207pt;width:364.25pt;height:204pt;z-index:251659776;visibility:visible;mso-position-horizontal:center;mso-position-horizontal-relative:margin;mso-position-vertical-relative:margin;mso-width-relative:margin;mso-height-relative:margin">
            <v:imagedata r:id="rId20" o:title=""/>
            <w10:wrap type="square" anchorx="margin" anchory="margin"/>
          </v:shape>
        </w:pict>
      </w:r>
    </w:p>
    <w:p w14:paraId="2DF9FD07" w14:textId="77777777" w:rsidR="00B67AAD" w:rsidRPr="00CE0555" w:rsidRDefault="00B67AAD" w:rsidP="00F865B6">
      <w:pPr>
        <w:pStyle w:val="NoSpacing"/>
        <w:rPr>
          <w:rFonts w:ascii="Arial Black" w:hAnsi="Arial Black"/>
          <w:color w:val="auto"/>
          <w:sz w:val="32"/>
          <w:szCs w:val="32"/>
          <w:lang w:val="sl-SI"/>
        </w:rPr>
      </w:pPr>
    </w:p>
    <w:p w14:paraId="6A6CB18F" w14:textId="77777777" w:rsidR="00B67AAD" w:rsidRPr="00CE0555" w:rsidRDefault="00B67AAD" w:rsidP="00F865B6">
      <w:pPr>
        <w:pStyle w:val="NoSpacing"/>
        <w:rPr>
          <w:rFonts w:ascii="Arial Black" w:hAnsi="Arial Black"/>
          <w:color w:val="auto"/>
          <w:sz w:val="32"/>
          <w:szCs w:val="32"/>
          <w:lang w:val="sl-SI"/>
        </w:rPr>
      </w:pPr>
    </w:p>
    <w:p w14:paraId="66E4A7BE" w14:textId="77777777" w:rsidR="00B67AAD" w:rsidRPr="00CE0555" w:rsidRDefault="00B67AAD" w:rsidP="00F865B6">
      <w:pPr>
        <w:pStyle w:val="NoSpacing"/>
        <w:rPr>
          <w:rFonts w:ascii="Arial Black" w:hAnsi="Arial Black"/>
          <w:color w:val="auto"/>
          <w:sz w:val="32"/>
          <w:szCs w:val="32"/>
          <w:lang w:val="sl-SI"/>
        </w:rPr>
      </w:pPr>
    </w:p>
    <w:p w14:paraId="6D041A55" w14:textId="77777777" w:rsidR="00B67AAD" w:rsidRPr="00CE0555" w:rsidRDefault="00B67AAD" w:rsidP="00F865B6">
      <w:pPr>
        <w:pStyle w:val="NoSpacing"/>
        <w:rPr>
          <w:rFonts w:ascii="Arial Black" w:hAnsi="Arial Black"/>
          <w:color w:val="auto"/>
          <w:sz w:val="32"/>
          <w:szCs w:val="32"/>
          <w:lang w:val="sl-SI"/>
        </w:rPr>
      </w:pPr>
    </w:p>
    <w:p w14:paraId="517327D0" w14:textId="77777777" w:rsidR="00C74F85"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Dodelili so ji skromno celico s posteljo in špansko steno za intimne potrebe, potem so jo nekajkrat na skrival zaslišali.</w:t>
      </w:r>
    </w:p>
    <w:p w14:paraId="49CB36FF" w14:textId="77777777" w:rsidR="00C74F85"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Med prevozom na sodišče so bili tisti, ki so jo videli, presenečeni – ni bila prestrašena, pobita, samo bleda, sivolasa. Nosila je kraljevske diamante.</w:t>
      </w:r>
    </w:p>
    <w:p w14:paraId="1409A5B6" w14:textId="77777777" w:rsidR="00C74F85" w:rsidRPr="00CE0555" w:rsidRDefault="00430DD5" w:rsidP="00F865B6">
      <w:pPr>
        <w:pStyle w:val="NoSpacing"/>
        <w:rPr>
          <w:rFonts w:ascii="Arial Black" w:hAnsi="Arial Black"/>
          <w:color w:val="auto"/>
          <w:sz w:val="36"/>
          <w:szCs w:val="36"/>
          <w:lang w:val="sl-SI"/>
        </w:rPr>
      </w:pPr>
      <w:r w:rsidRPr="00CE0555">
        <w:rPr>
          <w:rFonts w:ascii="Arial Black" w:hAnsi="Arial Black"/>
          <w:color w:val="auto"/>
          <w:sz w:val="32"/>
          <w:szCs w:val="32"/>
          <w:lang w:val="sl-SI"/>
        </w:rPr>
        <w:t xml:space="preserve">Sodišče je na vsak način hotelo narediti iz nje državno sovražnico, posebna komisija jo je hotela obsodili celo za incest z lastnim sinom, kar je bil popoln nesmisel. </w:t>
      </w:r>
    </w:p>
    <w:p w14:paraId="5126FF1F" w14:textId="77777777" w:rsidR="00C74F85" w:rsidRPr="00CE0555" w:rsidRDefault="00D300F4" w:rsidP="00F865B6">
      <w:pPr>
        <w:pStyle w:val="NoSpacing"/>
        <w:rPr>
          <w:rFonts w:ascii="Arial Black" w:hAnsi="Arial Black"/>
          <w:color w:val="auto"/>
          <w:sz w:val="32"/>
          <w:szCs w:val="32"/>
          <w:lang w:val="sl-SI"/>
        </w:rPr>
      </w:pPr>
      <w:r>
        <w:rPr>
          <w:rFonts w:ascii="Arial Black" w:hAnsi="Arial Black"/>
          <w:noProof/>
          <w:color w:val="auto"/>
          <w:sz w:val="32"/>
          <w:szCs w:val="32"/>
          <w:lang w:val="sl-SI" w:eastAsia="sl-SI"/>
        </w:rPr>
        <w:pict w14:anchorId="4D91C932">
          <v:shape id="Slika 16" o:spid="_x0000_i1025" type="#_x0000_t75" style="width:487.7pt;height:351.85pt;visibility:visible">
            <v:imagedata r:id="rId21" o:title=""/>
          </v:shape>
        </w:pict>
      </w:r>
    </w:p>
    <w:p w14:paraId="60163774" w14:textId="77777777" w:rsidR="00C74F85" w:rsidRPr="00CE0555" w:rsidRDefault="00C74F85" w:rsidP="00F865B6">
      <w:pPr>
        <w:pStyle w:val="NoSpacing"/>
        <w:rPr>
          <w:rFonts w:ascii="Arial Black" w:hAnsi="Arial Black"/>
          <w:color w:val="auto"/>
          <w:sz w:val="32"/>
          <w:szCs w:val="32"/>
          <w:lang w:val="sl-SI"/>
        </w:rPr>
      </w:pPr>
    </w:p>
    <w:p w14:paraId="4F5A4C42" w14:textId="77777777" w:rsidR="00C74F85" w:rsidRPr="00CE0555" w:rsidRDefault="00C74F85" w:rsidP="00F865B6">
      <w:pPr>
        <w:pStyle w:val="NoSpacing"/>
        <w:rPr>
          <w:rFonts w:ascii="Arial Black" w:hAnsi="Arial Black"/>
          <w:color w:val="auto"/>
          <w:sz w:val="32"/>
          <w:szCs w:val="32"/>
          <w:lang w:val="sl-SI"/>
        </w:rPr>
      </w:pPr>
    </w:p>
    <w:p w14:paraId="562C6820" w14:textId="77777777" w:rsidR="00C74F85" w:rsidRPr="00CE0555" w:rsidRDefault="00C74F85" w:rsidP="00F865B6">
      <w:pPr>
        <w:pStyle w:val="NoSpacing"/>
        <w:rPr>
          <w:rFonts w:ascii="Arial Black" w:hAnsi="Arial Black"/>
          <w:color w:val="auto"/>
          <w:sz w:val="32"/>
          <w:szCs w:val="32"/>
          <w:lang w:val="sl-SI"/>
        </w:rPr>
      </w:pPr>
    </w:p>
    <w:p w14:paraId="00A37FE7" w14:textId="77777777" w:rsidR="00430DD5" w:rsidRPr="00CE0555" w:rsidRDefault="00430DD5" w:rsidP="00F865B6">
      <w:pPr>
        <w:pStyle w:val="NoSpacing"/>
        <w:rPr>
          <w:rFonts w:ascii="Arial Black" w:hAnsi="Arial Black"/>
          <w:color w:val="auto"/>
          <w:sz w:val="32"/>
          <w:szCs w:val="32"/>
          <w:lang w:val="sl-SI"/>
        </w:rPr>
      </w:pPr>
      <w:r w:rsidRPr="00CE0555">
        <w:rPr>
          <w:rFonts w:ascii="Arial Black" w:hAnsi="Arial Black"/>
          <w:color w:val="auto"/>
          <w:sz w:val="32"/>
          <w:szCs w:val="32"/>
          <w:lang w:val="sl-SI"/>
        </w:rPr>
        <w:t>Proces se je začel 15. oktobra 1793 ob osmih zjutraj.</w:t>
      </w:r>
    </w:p>
    <w:p w14:paraId="1B6E6017" w14:textId="77777777" w:rsidR="00C74F85" w:rsidRPr="00CE0555" w:rsidRDefault="00C74F85" w:rsidP="00F865B6">
      <w:pPr>
        <w:pStyle w:val="NoSpacing"/>
        <w:rPr>
          <w:rFonts w:ascii="Arial Black" w:hAnsi="Arial Black"/>
          <w:color w:val="auto"/>
          <w:sz w:val="32"/>
          <w:szCs w:val="32"/>
          <w:lang w:val="sl-SI"/>
        </w:rPr>
      </w:pPr>
    </w:p>
    <w:p w14:paraId="74691B69" w14:textId="77777777" w:rsidR="00C74F85" w:rsidRPr="00CE0555" w:rsidRDefault="00C74F85" w:rsidP="00F865B6">
      <w:pPr>
        <w:pStyle w:val="NoSpacing"/>
        <w:rPr>
          <w:rFonts w:ascii="Arial Black" w:hAnsi="Arial Black"/>
          <w:color w:val="auto"/>
          <w:sz w:val="32"/>
          <w:szCs w:val="32"/>
          <w:lang w:val="sl-SI"/>
        </w:rPr>
      </w:pPr>
    </w:p>
    <w:p w14:paraId="7F4D744E" w14:textId="77777777" w:rsidR="00C74F85" w:rsidRPr="00CE0555" w:rsidRDefault="00C74F85" w:rsidP="00C74F85">
      <w:pPr>
        <w:pStyle w:val="NoSpacing"/>
        <w:rPr>
          <w:rFonts w:ascii="Arial Black" w:hAnsi="Arial Black"/>
          <w:color w:val="auto"/>
          <w:sz w:val="32"/>
          <w:szCs w:val="32"/>
          <w:lang w:val="sl-SI"/>
        </w:rPr>
      </w:pPr>
      <w:r w:rsidRPr="00CE0555">
        <w:rPr>
          <w:rFonts w:ascii="Arial Black" w:hAnsi="Arial Black"/>
          <w:color w:val="auto"/>
          <w:sz w:val="32"/>
          <w:szCs w:val="32"/>
          <w:lang w:val="sl-SI"/>
        </w:rPr>
        <w:t>Obsodba je bila napisana na osmih straneh, štirideset ljudi so privedli kot priče, vendar nihče ni prinesel končnega zaključka.</w:t>
      </w:r>
    </w:p>
    <w:p w14:paraId="5973BECF" w14:textId="77777777" w:rsidR="00C74F85" w:rsidRPr="00CE0555" w:rsidRDefault="00C74F85" w:rsidP="00C74F85">
      <w:pPr>
        <w:pStyle w:val="NoSpacing"/>
        <w:rPr>
          <w:rFonts w:ascii="Arial Black" w:hAnsi="Arial Black"/>
          <w:color w:val="auto"/>
          <w:sz w:val="32"/>
          <w:szCs w:val="32"/>
          <w:lang w:val="sl-SI"/>
        </w:rPr>
      </w:pPr>
      <w:r w:rsidRPr="00CE0555">
        <w:rPr>
          <w:rFonts w:ascii="Arial Black" w:hAnsi="Arial Black"/>
          <w:color w:val="auto"/>
          <w:sz w:val="32"/>
          <w:szCs w:val="32"/>
          <w:lang w:val="sl-SI"/>
        </w:rPr>
        <w:t>Kraljica je izčrpana, vendar bistro odgovarjala na obtožbe, logično dokazovala, da ni storila tega, kar so ji očitali.</w:t>
      </w:r>
    </w:p>
    <w:p w14:paraId="486BE962" w14:textId="77777777" w:rsidR="00C74F85" w:rsidRPr="00CE0555" w:rsidRDefault="00C74F85" w:rsidP="00C74F85">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 Kraljico so odpeljali iz celice ob desetih dopoldne v spremstvu štirih sodnikov in predstavnika revolucionarnega tribunala.</w:t>
      </w:r>
    </w:p>
    <w:p w14:paraId="6EE53ACD" w14:textId="77777777" w:rsidR="00C74F85" w:rsidRPr="00CE0555" w:rsidRDefault="00C74F85" w:rsidP="00C74F85">
      <w:pPr>
        <w:pStyle w:val="NoSpacing"/>
        <w:rPr>
          <w:rFonts w:ascii="Arial Black" w:hAnsi="Arial Black"/>
          <w:color w:val="auto"/>
          <w:sz w:val="32"/>
          <w:szCs w:val="32"/>
          <w:lang w:val="sl-SI"/>
        </w:rPr>
      </w:pPr>
      <w:r w:rsidRPr="00CE0555">
        <w:rPr>
          <w:rFonts w:ascii="Arial Black" w:hAnsi="Arial Black"/>
          <w:color w:val="auto"/>
          <w:sz w:val="32"/>
          <w:szCs w:val="32"/>
          <w:lang w:val="sl-SI"/>
        </w:rPr>
        <w:t>Bilo je nedostojno, da so ji zvezali roke na hrbtu, odrezali lase in jih pozneje vrgli v ogenj.</w:t>
      </w:r>
    </w:p>
    <w:p w14:paraId="6B0DC162" w14:textId="77777777" w:rsidR="00C74F85" w:rsidRPr="00CE0555" w:rsidRDefault="00C74F85" w:rsidP="00C74F85">
      <w:pPr>
        <w:pStyle w:val="NoSpacing"/>
        <w:rPr>
          <w:rFonts w:ascii="Arial Black" w:hAnsi="Arial Black"/>
          <w:color w:val="auto"/>
          <w:sz w:val="32"/>
          <w:szCs w:val="32"/>
          <w:lang w:val="sl-SI"/>
        </w:rPr>
      </w:pPr>
      <w:r w:rsidRPr="00CE0555">
        <w:rPr>
          <w:rFonts w:ascii="Arial Black" w:hAnsi="Arial Black"/>
          <w:color w:val="auto"/>
          <w:sz w:val="32"/>
          <w:szCs w:val="32"/>
          <w:lang w:val="sl-SI"/>
        </w:rPr>
        <w:t>Bila je oblečena v bela oblačila. Ko se je vzpenjala na oder, je izgubila čevelj.</w:t>
      </w:r>
    </w:p>
    <w:p w14:paraId="09C0B0A2" w14:textId="77777777" w:rsidR="00C74F85" w:rsidRPr="00CE0555" w:rsidRDefault="00D300F4" w:rsidP="00C74F85">
      <w:pPr>
        <w:pStyle w:val="NoSpacing"/>
        <w:rPr>
          <w:rFonts w:ascii="Arial Black" w:hAnsi="Arial Black"/>
          <w:color w:val="auto"/>
          <w:sz w:val="32"/>
          <w:szCs w:val="32"/>
          <w:lang w:val="sl-SI"/>
        </w:rPr>
      </w:pPr>
      <w:r>
        <w:rPr>
          <w:noProof/>
          <w:color w:val="auto"/>
        </w:rPr>
        <w:pict w14:anchorId="6CE0713B">
          <v:shape id="Slika 17" o:spid="_x0000_s1029" type="#_x0000_t75" style="position:absolute;margin-left:1308.45pt;margin-top:333.45pt;width:487.35pt;height:307.05pt;z-index:251660800;visibility:visible;mso-position-horizontal:right;mso-position-horizontal-relative:margin;mso-position-vertical-relative:margin">
            <v:imagedata r:id="rId22" o:title=""/>
            <w10:wrap type="square" anchorx="margin" anchory="margin"/>
          </v:shape>
        </w:pict>
      </w:r>
    </w:p>
    <w:p w14:paraId="4044FD36" w14:textId="77777777" w:rsidR="00C74F85" w:rsidRPr="00CE0555" w:rsidRDefault="00C74F85" w:rsidP="00C74F85">
      <w:pPr>
        <w:pStyle w:val="NoSpacing"/>
        <w:rPr>
          <w:rFonts w:ascii="Arial Black" w:hAnsi="Arial Black"/>
          <w:color w:val="auto"/>
          <w:sz w:val="32"/>
          <w:szCs w:val="32"/>
          <w:lang w:val="sl-SI"/>
        </w:rPr>
      </w:pPr>
    </w:p>
    <w:p w14:paraId="31B2C999" w14:textId="77777777" w:rsidR="00C74F85" w:rsidRPr="00CE0555" w:rsidRDefault="00C74F85" w:rsidP="00C74F85">
      <w:pPr>
        <w:pStyle w:val="NoSpacing"/>
        <w:rPr>
          <w:rFonts w:ascii="Arial Black" w:hAnsi="Arial Black"/>
          <w:color w:val="auto"/>
          <w:sz w:val="32"/>
          <w:szCs w:val="32"/>
          <w:lang w:val="sl-SI"/>
        </w:rPr>
      </w:pPr>
    </w:p>
    <w:p w14:paraId="32ECC946" w14:textId="77777777" w:rsidR="00C74F85" w:rsidRPr="00CE0555" w:rsidRDefault="00C74F85" w:rsidP="00C74F85">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 Na oder ji je pomagal krvnik (njegov oče Charles Sanson je giljotiniral njenega moža, kralja Ludvika XVI.).</w:t>
      </w:r>
    </w:p>
    <w:p w14:paraId="40F26257" w14:textId="77777777" w:rsidR="00C74F85" w:rsidRPr="00CE0555" w:rsidRDefault="00C74F85" w:rsidP="00C74F85">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Krvniku je izročila svoj žepni robec z monogramom in mu dejala: </w:t>
      </w:r>
    </w:p>
    <w:p w14:paraId="2DB36A44" w14:textId="77777777" w:rsidR="00C74F85" w:rsidRPr="00CE0555" w:rsidRDefault="00C74F85" w:rsidP="00C74F85">
      <w:pPr>
        <w:pStyle w:val="NoSpacing"/>
        <w:rPr>
          <w:rFonts w:ascii="Arial Black" w:hAnsi="Arial Black"/>
          <w:color w:val="auto"/>
          <w:sz w:val="36"/>
          <w:szCs w:val="36"/>
          <w:lang w:val="sl-SI"/>
        </w:rPr>
      </w:pPr>
      <w:r w:rsidRPr="00CE0555">
        <w:rPr>
          <w:rFonts w:ascii="Arial Black" w:hAnsi="Arial Black"/>
          <w:color w:val="auto"/>
          <w:sz w:val="40"/>
          <w:szCs w:val="36"/>
          <w:lang w:val="sl-SI"/>
        </w:rPr>
        <w:t xml:space="preserve">»Obrišite giljotino, da si ne bom umazala ovratnika!« </w:t>
      </w:r>
    </w:p>
    <w:p w14:paraId="57007131" w14:textId="77777777" w:rsidR="00C74F85" w:rsidRPr="00CE0555" w:rsidRDefault="00C74F85" w:rsidP="00C74F85">
      <w:pPr>
        <w:pStyle w:val="NoSpacing"/>
        <w:rPr>
          <w:rFonts w:ascii="Arial Black" w:hAnsi="Arial Black"/>
          <w:color w:val="auto"/>
          <w:sz w:val="32"/>
          <w:szCs w:val="32"/>
          <w:lang w:val="sl-SI"/>
        </w:rPr>
      </w:pPr>
    </w:p>
    <w:p w14:paraId="4703515F" w14:textId="77777777" w:rsidR="00C74F85" w:rsidRPr="00CE0555" w:rsidRDefault="00C74F85" w:rsidP="00C74F85">
      <w:pPr>
        <w:pStyle w:val="NoSpacing"/>
        <w:rPr>
          <w:rFonts w:ascii="Arial Black" w:hAnsi="Arial Black"/>
          <w:color w:val="auto"/>
          <w:sz w:val="32"/>
          <w:szCs w:val="32"/>
          <w:lang w:val="sl-SI"/>
        </w:rPr>
      </w:pPr>
      <w:r w:rsidRPr="00CE0555">
        <w:rPr>
          <w:rFonts w:ascii="Arial Black" w:hAnsi="Arial Black"/>
          <w:color w:val="auto"/>
          <w:sz w:val="32"/>
          <w:szCs w:val="32"/>
          <w:lang w:val="sl-SI"/>
        </w:rPr>
        <w:t>Giljotina je padla petnajst minut po dvanajsti uri. Henri Sanson je dvignil glavo Marije Antoinette in jo pokazal ljudstvu. To je zakričalo:</w:t>
      </w:r>
    </w:p>
    <w:p w14:paraId="65558AEB" w14:textId="77777777" w:rsidR="00C74F85" w:rsidRPr="00CE0555" w:rsidRDefault="00C74F85" w:rsidP="00C74F85">
      <w:pPr>
        <w:pStyle w:val="NoSpacing"/>
        <w:rPr>
          <w:rFonts w:ascii="Arial Black" w:hAnsi="Arial Black"/>
          <w:color w:val="auto"/>
          <w:sz w:val="32"/>
          <w:szCs w:val="32"/>
          <w:lang w:val="sl-SI"/>
        </w:rPr>
      </w:pPr>
    </w:p>
    <w:p w14:paraId="1DBF384F" w14:textId="77777777" w:rsidR="00C74F85" w:rsidRPr="00CE0555" w:rsidRDefault="00C74F85" w:rsidP="00C74F85">
      <w:pPr>
        <w:pStyle w:val="NoSpacing"/>
        <w:rPr>
          <w:rFonts w:ascii="Arial Black" w:hAnsi="Arial Black"/>
          <w:color w:val="auto"/>
          <w:sz w:val="40"/>
          <w:szCs w:val="32"/>
          <w:lang w:val="sl-SI"/>
        </w:rPr>
      </w:pPr>
      <w:r w:rsidRPr="00CE0555">
        <w:rPr>
          <w:rFonts w:ascii="Arial Black" w:hAnsi="Arial Black"/>
          <w:color w:val="auto"/>
          <w:sz w:val="40"/>
          <w:szCs w:val="32"/>
          <w:lang w:val="sl-SI"/>
        </w:rPr>
        <w:t xml:space="preserve"> »Vive la Republique! Vive la Liberte! (Naj živi republika! Naj živi svoboda!)«</w:t>
      </w:r>
    </w:p>
    <w:p w14:paraId="4BDFE77F" w14:textId="77777777" w:rsidR="00C74F85" w:rsidRPr="00CE0555" w:rsidRDefault="00C74F85" w:rsidP="00C74F85">
      <w:pPr>
        <w:pStyle w:val="NoSpacing"/>
        <w:rPr>
          <w:rFonts w:ascii="Arial Black" w:hAnsi="Arial Black"/>
          <w:color w:val="auto"/>
          <w:sz w:val="32"/>
          <w:szCs w:val="32"/>
          <w:lang w:val="sl-SI"/>
        </w:rPr>
      </w:pPr>
    </w:p>
    <w:p w14:paraId="67C0C0D6" w14:textId="77777777" w:rsidR="00C74F85" w:rsidRPr="00CE0555" w:rsidRDefault="00C74F85" w:rsidP="00C74F85">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 Kralj in kraljica sta mnogo let pozneje našla skupni grob v grobnici v Sant-Denis na severu Pariza.</w:t>
      </w:r>
    </w:p>
    <w:p w14:paraId="68B2B971" w14:textId="77777777" w:rsidR="00C74F85" w:rsidRPr="00CE0555" w:rsidRDefault="00C74F85" w:rsidP="00C74F85">
      <w:pPr>
        <w:pStyle w:val="NoSpacing"/>
        <w:rPr>
          <w:rFonts w:ascii="Arial Black" w:hAnsi="Arial Black"/>
          <w:color w:val="auto"/>
          <w:sz w:val="32"/>
          <w:szCs w:val="32"/>
          <w:lang w:val="sl-SI"/>
        </w:rPr>
      </w:pPr>
    </w:p>
    <w:p w14:paraId="2B810CE1" w14:textId="77777777" w:rsidR="00C74F85" w:rsidRPr="00CE0555" w:rsidRDefault="00C74F85" w:rsidP="00C74F85">
      <w:pPr>
        <w:pStyle w:val="NoSpacing"/>
        <w:rPr>
          <w:rFonts w:ascii="Arial Black" w:hAnsi="Arial Black"/>
          <w:color w:val="auto"/>
          <w:sz w:val="32"/>
          <w:szCs w:val="32"/>
          <w:lang w:val="sl-SI"/>
        </w:rPr>
      </w:pPr>
    </w:p>
    <w:p w14:paraId="10D7CBA3" w14:textId="77777777" w:rsidR="00C74F85" w:rsidRPr="00CE0555" w:rsidRDefault="00C74F85" w:rsidP="00C74F85">
      <w:pPr>
        <w:pStyle w:val="NoSpacing"/>
        <w:rPr>
          <w:rFonts w:ascii="Arial Black" w:hAnsi="Arial Black"/>
          <w:color w:val="auto"/>
          <w:sz w:val="32"/>
          <w:szCs w:val="32"/>
          <w:lang w:val="sl-SI"/>
        </w:rPr>
      </w:pPr>
    </w:p>
    <w:p w14:paraId="41ABF306" w14:textId="77777777" w:rsidR="00C74F85" w:rsidRPr="00CE0555" w:rsidRDefault="00C74F85" w:rsidP="00C74F85">
      <w:pPr>
        <w:pStyle w:val="NoSpacing"/>
        <w:rPr>
          <w:rFonts w:ascii="Arial Black" w:hAnsi="Arial Black"/>
          <w:color w:val="auto"/>
          <w:sz w:val="32"/>
          <w:szCs w:val="32"/>
          <w:lang w:val="sl-SI"/>
        </w:rPr>
      </w:pPr>
    </w:p>
    <w:p w14:paraId="7C96F99A" w14:textId="77777777" w:rsidR="00C74F85" w:rsidRPr="00CE0555" w:rsidRDefault="00C74F85" w:rsidP="00C74F85">
      <w:pPr>
        <w:pStyle w:val="NoSpacing"/>
        <w:rPr>
          <w:rFonts w:ascii="Arial Black" w:hAnsi="Arial Black"/>
          <w:color w:val="auto"/>
          <w:sz w:val="32"/>
          <w:szCs w:val="32"/>
          <w:lang w:val="sl-SI"/>
        </w:rPr>
      </w:pPr>
    </w:p>
    <w:p w14:paraId="46F293A3" w14:textId="77777777" w:rsidR="00C74F85" w:rsidRPr="00CE0555" w:rsidRDefault="00C74F85" w:rsidP="00C74F85">
      <w:pPr>
        <w:pStyle w:val="NoSpacing"/>
        <w:rPr>
          <w:rFonts w:ascii="Arial Black" w:hAnsi="Arial Black"/>
          <w:color w:val="auto"/>
          <w:sz w:val="32"/>
          <w:szCs w:val="32"/>
          <w:lang w:val="sl-SI"/>
        </w:rPr>
      </w:pPr>
    </w:p>
    <w:p w14:paraId="6316B672" w14:textId="77777777" w:rsidR="00C74F85" w:rsidRPr="00CE0555" w:rsidRDefault="00D300F4" w:rsidP="00C74F85">
      <w:pPr>
        <w:pStyle w:val="NoSpacing"/>
        <w:rPr>
          <w:rFonts w:ascii="Arial Black" w:hAnsi="Arial Black"/>
          <w:color w:val="auto"/>
          <w:sz w:val="32"/>
          <w:szCs w:val="32"/>
          <w:lang w:val="sl-SI"/>
        </w:rPr>
      </w:pPr>
      <w:r>
        <w:rPr>
          <w:noProof/>
          <w:color w:val="auto"/>
        </w:rPr>
        <w:pict w14:anchorId="7964DE1D">
          <v:shape id="Slika 18" o:spid="_x0000_s1028" type="#_x0000_t75" style="position:absolute;margin-left:0;margin-top:350.25pt;width:335.8pt;height:223pt;z-index:251661824;visibility:visible;mso-position-horizontal:center;mso-position-horizontal-relative:margin;mso-position-vertical-relative:margin;mso-width-relative:margin;mso-height-relative:margin">
            <v:imagedata r:id="rId23" o:title=""/>
            <w10:wrap type="square" anchorx="margin" anchory="margin"/>
          </v:shape>
        </w:pict>
      </w:r>
    </w:p>
    <w:p w14:paraId="79621245" w14:textId="77777777" w:rsidR="00C74F85" w:rsidRPr="00CE0555" w:rsidRDefault="00C74F85" w:rsidP="00C74F85">
      <w:pPr>
        <w:pStyle w:val="NoSpacing"/>
        <w:rPr>
          <w:rFonts w:ascii="Arial Black" w:hAnsi="Arial Black"/>
          <w:color w:val="auto"/>
          <w:sz w:val="32"/>
          <w:szCs w:val="32"/>
          <w:lang w:val="sl-SI"/>
        </w:rPr>
      </w:pPr>
    </w:p>
    <w:p w14:paraId="4263DF9F" w14:textId="77777777" w:rsidR="00C74F85" w:rsidRPr="00CE0555" w:rsidRDefault="00C74F85" w:rsidP="00C74F85">
      <w:pPr>
        <w:pStyle w:val="NoSpacing"/>
        <w:rPr>
          <w:rFonts w:ascii="Arial Black" w:hAnsi="Arial Black"/>
          <w:color w:val="auto"/>
          <w:sz w:val="32"/>
          <w:szCs w:val="32"/>
          <w:lang w:val="sl-SI"/>
        </w:rPr>
      </w:pPr>
    </w:p>
    <w:p w14:paraId="0C86A8A9" w14:textId="77777777" w:rsidR="00C74F85" w:rsidRPr="00CE0555" w:rsidRDefault="00C74F85" w:rsidP="00C74F85">
      <w:pPr>
        <w:pStyle w:val="NoSpacing"/>
        <w:rPr>
          <w:rFonts w:ascii="Arial Black" w:hAnsi="Arial Black"/>
          <w:color w:val="auto"/>
          <w:sz w:val="32"/>
          <w:szCs w:val="32"/>
          <w:lang w:val="sl-SI"/>
        </w:rPr>
      </w:pPr>
    </w:p>
    <w:p w14:paraId="25012354" w14:textId="77777777" w:rsidR="00C74F85" w:rsidRPr="00CE0555" w:rsidRDefault="00C74F85" w:rsidP="00C74F85">
      <w:pPr>
        <w:pStyle w:val="NoSpacing"/>
        <w:rPr>
          <w:rFonts w:ascii="Arial Black" w:hAnsi="Arial Black"/>
          <w:color w:val="auto"/>
          <w:sz w:val="32"/>
          <w:szCs w:val="32"/>
          <w:lang w:val="sl-SI"/>
        </w:rPr>
      </w:pPr>
    </w:p>
    <w:p w14:paraId="37B50F61" w14:textId="77777777" w:rsidR="00C74F85" w:rsidRPr="00CE0555" w:rsidRDefault="00C74F85" w:rsidP="00C74F85">
      <w:pPr>
        <w:pStyle w:val="NoSpacing"/>
        <w:rPr>
          <w:rFonts w:ascii="Arial Black" w:hAnsi="Arial Black"/>
          <w:color w:val="auto"/>
          <w:sz w:val="32"/>
          <w:szCs w:val="32"/>
          <w:lang w:val="sl-SI"/>
        </w:rPr>
      </w:pPr>
    </w:p>
    <w:p w14:paraId="381BC91E" w14:textId="77777777" w:rsidR="00C74F85" w:rsidRPr="00CE0555" w:rsidRDefault="00C74F85" w:rsidP="00C74F85">
      <w:pPr>
        <w:pStyle w:val="NoSpacing"/>
        <w:rPr>
          <w:rFonts w:ascii="Arial Black" w:hAnsi="Arial Black"/>
          <w:color w:val="auto"/>
          <w:sz w:val="32"/>
          <w:szCs w:val="32"/>
          <w:lang w:val="sl-SI"/>
        </w:rPr>
      </w:pPr>
    </w:p>
    <w:p w14:paraId="1CFF4550" w14:textId="77777777" w:rsidR="00C74F85" w:rsidRPr="00CE0555" w:rsidRDefault="00C74F85" w:rsidP="00C74F85">
      <w:pPr>
        <w:pStyle w:val="NoSpacing"/>
        <w:rPr>
          <w:rFonts w:ascii="Arial Black" w:hAnsi="Arial Black"/>
          <w:color w:val="auto"/>
          <w:sz w:val="32"/>
          <w:szCs w:val="32"/>
          <w:lang w:val="sl-SI"/>
        </w:rPr>
      </w:pPr>
    </w:p>
    <w:p w14:paraId="0812D77F" w14:textId="77777777" w:rsidR="00C74F85" w:rsidRPr="00CE0555" w:rsidRDefault="00C74F85" w:rsidP="00C74F85">
      <w:pPr>
        <w:pStyle w:val="NoSpacing"/>
        <w:rPr>
          <w:rFonts w:ascii="Arial Black" w:hAnsi="Arial Black"/>
          <w:color w:val="auto"/>
          <w:sz w:val="32"/>
          <w:szCs w:val="32"/>
          <w:lang w:val="sl-SI"/>
        </w:rPr>
      </w:pPr>
    </w:p>
    <w:p w14:paraId="55E1D6E9" w14:textId="77777777" w:rsidR="00C74F85" w:rsidRPr="00CE0555" w:rsidRDefault="00C74F85" w:rsidP="00C74F85">
      <w:pPr>
        <w:pStyle w:val="NoSpacing"/>
        <w:rPr>
          <w:rFonts w:ascii="Arial Black" w:hAnsi="Arial Black"/>
          <w:color w:val="auto"/>
          <w:sz w:val="32"/>
          <w:szCs w:val="32"/>
          <w:lang w:val="sl-SI"/>
        </w:rPr>
      </w:pPr>
    </w:p>
    <w:p w14:paraId="53FE9630" w14:textId="77777777" w:rsidR="00BF7118" w:rsidRPr="00CE0555" w:rsidRDefault="00BF7118" w:rsidP="00C74F85">
      <w:pPr>
        <w:pStyle w:val="NoSpacing"/>
        <w:rPr>
          <w:rFonts w:ascii="Arial Black" w:hAnsi="Arial Black"/>
          <w:color w:val="auto"/>
          <w:sz w:val="32"/>
          <w:szCs w:val="32"/>
          <w:lang w:val="sl-SI"/>
        </w:rPr>
      </w:pPr>
    </w:p>
    <w:p w14:paraId="68D49EB4" w14:textId="77777777" w:rsidR="00BF7118" w:rsidRPr="00CE0555" w:rsidRDefault="00BF7118" w:rsidP="00C74F85">
      <w:pPr>
        <w:pStyle w:val="NoSpacing"/>
        <w:rPr>
          <w:rFonts w:ascii="Arial Black" w:hAnsi="Arial Black"/>
          <w:color w:val="auto"/>
          <w:sz w:val="32"/>
          <w:szCs w:val="32"/>
          <w:lang w:val="sl-SI"/>
        </w:rPr>
      </w:pPr>
    </w:p>
    <w:p w14:paraId="3FD9557A" w14:textId="77777777" w:rsidR="00BF7118" w:rsidRPr="00CE0555" w:rsidRDefault="00BF7118" w:rsidP="00C74F85">
      <w:pPr>
        <w:pStyle w:val="NoSpacing"/>
        <w:rPr>
          <w:rFonts w:ascii="Arial Black" w:hAnsi="Arial Black"/>
          <w:color w:val="auto"/>
          <w:sz w:val="32"/>
          <w:szCs w:val="32"/>
          <w:lang w:val="sl-SI"/>
        </w:rPr>
      </w:pPr>
    </w:p>
    <w:p w14:paraId="0FB10D5A" w14:textId="77777777" w:rsidR="00BF7118" w:rsidRPr="00CE0555" w:rsidRDefault="00BF7118" w:rsidP="00C74F85">
      <w:pPr>
        <w:pStyle w:val="NoSpacing"/>
        <w:rPr>
          <w:rFonts w:ascii="Arial Black" w:hAnsi="Arial Black"/>
          <w:color w:val="auto"/>
          <w:sz w:val="32"/>
          <w:szCs w:val="32"/>
          <w:lang w:val="sl-SI"/>
        </w:rPr>
      </w:pPr>
    </w:p>
    <w:p w14:paraId="1659FBFB" w14:textId="77777777" w:rsidR="00C74F85" w:rsidRPr="00CE0555" w:rsidRDefault="00C74F85" w:rsidP="00C74F85">
      <w:pPr>
        <w:pStyle w:val="NoSpacing"/>
        <w:rPr>
          <w:rFonts w:ascii="Arial Black" w:hAnsi="Arial Black"/>
          <w:color w:val="auto"/>
          <w:sz w:val="32"/>
          <w:szCs w:val="32"/>
          <w:lang w:val="sl-SI"/>
        </w:rPr>
      </w:pPr>
      <w:r w:rsidRPr="00CE0555">
        <w:rPr>
          <w:rFonts w:ascii="Arial Black" w:hAnsi="Arial Black"/>
          <w:color w:val="auto"/>
          <w:sz w:val="32"/>
          <w:szCs w:val="32"/>
          <w:lang w:val="sl-SI"/>
        </w:rPr>
        <w:t>Pravijo, da je njena glava ostala na tleh, medtem ko sta odšla krvnika na kosilo.</w:t>
      </w:r>
    </w:p>
    <w:p w14:paraId="15248E33" w14:textId="77777777" w:rsidR="00C74F85" w:rsidRPr="00CE0555" w:rsidRDefault="00C74F85" w:rsidP="00C74F85">
      <w:pPr>
        <w:pStyle w:val="NoSpacing"/>
        <w:rPr>
          <w:rFonts w:ascii="Arial Black" w:hAnsi="Arial Black"/>
          <w:color w:val="auto"/>
          <w:sz w:val="32"/>
          <w:szCs w:val="32"/>
          <w:lang w:val="sl-SI"/>
        </w:rPr>
      </w:pPr>
      <w:r w:rsidRPr="00CE0555">
        <w:rPr>
          <w:rFonts w:ascii="Arial Black" w:hAnsi="Arial Black"/>
          <w:color w:val="auto"/>
          <w:sz w:val="32"/>
          <w:szCs w:val="32"/>
          <w:lang w:val="sl-SI"/>
        </w:rPr>
        <w:t xml:space="preserve"> Mlada modelarka Maria Grosholtz naj bi to izkoristila in vzela odtise za posmrtno masko. </w:t>
      </w:r>
    </w:p>
    <w:p w14:paraId="366FEEFA" w14:textId="77777777" w:rsidR="00C74F85" w:rsidRPr="00CE0555" w:rsidRDefault="00C74F85" w:rsidP="00C74F85">
      <w:pPr>
        <w:pStyle w:val="NoSpacing"/>
        <w:rPr>
          <w:rFonts w:ascii="Arial Black" w:hAnsi="Arial Black"/>
          <w:color w:val="auto"/>
          <w:sz w:val="32"/>
          <w:szCs w:val="32"/>
          <w:lang w:val="sl-SI"/>
        </w:rPr>
      </w:pPr>
    </w:p>
    <w:p w14:paraId="7F2FCC5A" w14:textId="77777777" w:rsidR="00C74F85" w:rsidRPr="00CE0555" w:rsidRDefault="00C74F85" w:rsidP="00C74F85">
      <w:pPr>
        <w:pStyle w:val="NoSpacing"/>
        <w:rPr>
          <w:rFonts w:ascii="Arial Black" w:hAnsi="Arial Black"/>
          <w:color w:val="auto"/>
          <w:sz w:val="32"/>
          <w:szCs w:val="32"/>
          <w:lang w:val="sl-SI"/>
        </w:rPr>
      </w:pPr>
    </w:p>
    <w:p w14:paraId="67BF893C" w14:textId="77777777" w:rsidR="00C74F85" w:rsidRPr="00CE0555" w:rsidRDefault="00C74F85" w:rsidP="00C74F85">
      <w:pPr>
        <w:pStyle w:val="NoSpacing"/>
        <w:rPr>
          <w:rFonts w:ascii="Arial Black" w:hAnsi="Arial Black"/>
          <w:color w:val="auto"/>
          <w:sz w:val="32"/>
          <w:szCs w:val="32"/>
          <w:lang w:val="sl-SI"/>
        </w:rPr>
      </w:pPr>
    </w:p>
    <w:p w14:paraId="3A00BC68" w14:textId="77777777" w:rsidR="00C74F85" w:rsidRPr="00CE0555" w:rsidRDefault="00C74F85" w:rsidP="00C74F85">
      <w:pPr>
        <w:pStyle w:val="NoSpacing"/>
        <w:rPr>
          <w:rFonts w:ascii="Arial Black" w:hAnsi="Arial Black"/>
          <w:color w:val="auto"/>
          <w:sz w:val="32"/>
          <w:szCs w:val="32"/>
          <w:lang w:val="sl-SI"/>
        </w:rPr>
      </w:pPr>
    </w:p>
    <w:p w14:paraId="4948B40D" w14:textId="77777777" w:rsidR="00C74F85" w:rsidRPr="00CE0555" w:rsidRDefault="00C74F85" w:rsidP="00C74F85">
      <w:pPr>
        <w:pStyle w:val="NoSpacing"/>
        <w:rPr>
          <w:rFonts w:ascii="Arial Black" w:hAnsi="Arial Black"/>
          <w:color w:val="auto"/>
          <w:sz w:val="32"/>
          <w:szCs w:val="32"/>
          <w:lang w:val="sl-SI"/>
        </w:rPr>
      </w:pPr>
    </w:p>
    <w:p w14:paraId="05304180" w14:textId="77777777" w:rsidR="00C74F85" w:rsidRPr="00CE0555" w:rsidRDefault="00D300F4" w:rsidP="00C74F85">
      <w:pPr>
        <w:pStyle w:val="NoSpacing"/>
        <w:rPr>
          <w:rFonts w:ascii="Arial Black" w:hAnsi="Arial Black"/>
          <w:color w:val="auto"/>
          <w:sz w:val="32"/>
          <w:szCs w:val="32"/>
          <w:lang w:val="sl-SI"/>
        </w:rPr>
      </w:pPr>
      <w:r>
        <w:rPr>
          <w:noProof/>
          <w:color w:val="auto"/>
        </w:rPr>
        <w:pict w14:anchorId="2DA9FE24">
          <v:shape id="Slika 19" o:spid="_x0000_s1027" type="#_x0000_t75" style="position:absolute;margin-left:0;margin-top:204.2pt;width:274pt;height:414pt;z-index:251662848;visibility:visible;mso-position-horizontal:center;mso-position-horizontal-relative:margin;mso-position-vertical-relative:margin">
            <v:imagedata r:id="rId24" o:title=""/>
            <w10:wrap type="square" anchorx="margin" anchory="margin"/>
          </v:shape>
        </w:pict>
      </w:r>
    </w:p>
    <w:p w14:paraId="274D78C2" w14:textId="77777777" w:rsidR="00C74F85" w:rsidRPr="00CE0555" w:rsidRDefault="00C74F85" w:rsidP="00C74F85">
      <w:pPr>
        <w:pStyle w:val="NoSpacing"/>
        <w:rPr>
          <w:rFonts w:ascii="Arial Black" w:hAnsi="Arial Black"/>
          <w:color w:val="auto"/>
          <w:sz w:val="32"/>
          <w:szCs w:val="32"/>
          <w:lang w:val="sl-SI"/>
        </w:rPr>
      </w:pPr>
    </w:p>
    <w:p w14:paraId="621E7939" w14:textId="77777777" w:rsidR="00C74F85" w:rsidRPr="00CE0555" w:rsidRDefault="00C74F85" w:rsidP="00C74F85">
      <w:pPr>
        <w:pStyle w:val="NoSpacing"/>
        <w:rPr>
          <w:rFonts w:ascii="Arial Black" w:hAnsi="Arial Black"/>
          <w:color w:val="auto"/>
          <w:sz w:val="32"/>
          <w:szCs w:val="32"/>
          <w:lang w:val="sl-SI"/>
        </w:rPr>
      </w:pPr>
    </w:p>
    <w:p w14:paraId="461D7C3D" w14:textId="77777777" w:rsidR="00C74F85" w:rsidRPr="00CE0555" w:rsidRDefault="00C74F85" w:rsidP="00C74F85">
      <w:pPr>
        <w:pStyle w:val="NoSpacing"/>
        <w:rPr>
          <w:rFonts w:ascii="Arial Black" w:hAnsi="Arial Black"/>
          <w:color w:val="auto"/>
          <w:sz w:val="32"/>
          <w:szCs w:val="32"/>
          <w:lang w:val="sl-SI"/>
        </w:rPr>
      </w:pPr>
    </w:p>
    <w:p w14:paraId="743405A7" w14:textId="77777777" w:rsidR="00C74F85" w:rsidRPr="00CE0555" w:rsidRDefault="00C74F85" w:rsidP="00C74F85">
      <w:pPr>
        <w:pStyle w:val="NoSpacing"/>
        <w:rPr>
          <w:rFonts w:ascii="Arial Black" w:hAnsi="Arial Black"/>
          <w:color w:val="auto"/>
          <w:sz w:val="32"/>
          <w:szCs w:val="32"/>
          <w:lang w:val="sl-SI"/>
        </w:rPr>
      </w:pPr>
    </w:p>
    <w:p w14:paraId="0AC9BB2D" w14:textId="77777777" w:rsidR="00C74F85" w:rsidRPr="00CE0555" w:rsidRDefault="00C74F85" w:rsidP="00C74F85">
      <w:pPr>
        <w:pStyle w:val="NoSpacing"/>
        <w:rPr>
          <w:rFonts w:ascii="Arial Black" w:hAnsi="Arial Black"/>
          <w:color w:val="auto"/>
          <w:sz w:val="32"/>
          <w:szCs w:val="32"/>
          <w:lang w:val="sl-SI"/>
        </w:rPr>
      </w:pPr>
    </w:p>
    <w:p w14:paraId="781E6936" w14:textId="77777777" w:rsidR="00C74F85" w:rsidRPr="00CE0555" w:rsidRDefault="00C74F85" w:rsidP="00C74F85">
      <w:pPr>
        <w:pStyle w:val="NoSpacing"/>
        <w:rPr>
          <w:rFonts w:ascii="Arial Black" w:hAnsi="Arial Black"/>
          <w:color w:val="auto"/>
          <w:sz w:val="32"/>
          <w:szCs w:val="32"/>
          <w:lang w:val="sl-SI"/>
        </w:rPr>
      </w:pPr>
    </w:p>
    <w:p w14:paraId="41B741D7" w14:textId="77777777" w:rsidR="00C74F85" w:rsidRPr="00CE0555" w:rsidRDefault="00C74F85" w:rsidP="00C74F85">
      <w:pPr>
        <w:pStyle w:val="NoSpacing"/>
        <w:rPr>
          <w:rFonts w:ascii="Arial Black" w:hAnsi="Arial Black"/>
          <w:color w:val="auto"/>
          <w:sz w:val="32"/>
          <w:szCs w:val="32"/>
          <w:lang w:val="sl-SI"/>
        </w:rPr>
      </w:pPr>
    </w:p>
    <w:p w14:paraId="2E65AD73" w14:textId="77777777" w:rsidR="00C74F85" w:rsidRPr="00CE0555" w:rsidRDefault="00C74F85" w:rsidP="00C74F85">
      <w:pPr>
        <w:pStyle w:val="NoSpacing"/>
        <w:rPr>
          <w:rFonts w:ascii="Arial Black" w:hAnsi="Arial Black"/>
          <w:color w:val="auto"/>
          <w:sz w:val="32"/>
          <w:szCs w:val="32"/>
          <w:lang w:val="sl-SI"/>
        </w:rPr>
      </w:pPr>
    </w:p>
    <w:p w14:paraId="0DBBCE2D" w14:textId="77777777" w:rsidR="00C74F85" w:rsidRPr="00CE0555" w:rsidRDefault="00C74F85" w:rsidP="00C74F85">
      <w:pPr>
        <w:pStyle w:val="NoSpacing"/>
        <w:rPr>
          <w:rFonts w:ascii="Arial Black" w:hAnsi="Arial Black"/>
          <w:color w:val="auto"/>
          <w:sz w:val="32"/>
          <w:szCs w:val="32"/>
          <w:lang w:val="sl-SI"/>
        </w:rPr>
      </w:pPr>
    </w:p>
    <w:p w14:paraId="78E14D11" w14:textId="77777777" w:rsidR="00C74F85" w:rsidRPr="00CE0555" w:rsidRDefault="00C74F85" w:rsidP="00C74F85">
      <w:pPr>
        <w:pStyle w:val="NoSpacing"/>
        <w:rPr>
          <w:rFonts w:ascii="Arial Black" w:hAnsi="Arial Black"/>
          <w:color w:val="auto"/>
          <w:sz w:val="32"/>
          <w:szCs w:val="32"/>
          <w:lang w:val="sl-SI"/>
        </w:rPr>
      </w:pPr>
    </w:p>
    <w:p w14:paraId="76567245" w14:textId="77777777" w:rsidR="00C74F85" w:rsidRPr="00CE0555" w:rsidRDefault="00C74F85" w:rsidP="00C74F85">
      <w:pPr>
        <w:pStyle w:val="NoSpacing"/>
        <w:rPr>
          <w:rFonts w:ascii="Arial Black" w:hAnsi="Arial Black"/>
          <w:color w:val="auto"/>
          <w:sz w:val="32"/>
          <w:szCs w:val="32"/>
          <w:lang w:val="sl-SI"/>
        </w:rPr>
      </w:pPr>
    </w:p>
    <w:p w14:paraId="6D6AACE3" w14:textId="77777777" w:rsidR="00C74F85" w:rsidRPr="00CE0555" w:rsidRDefault="00C74F85" w:rsidP="00C74F85">
      <w:pPr>
        <w:pStyle w:val="NoSpacing"/>
        <w:rPr>
          <w:rFonts w:ascii="Arial Black" w:hAnsi="Arial Black"/>
          <w:color w:val="auto"/>
          <w:sz w:val="32"/>
          <w:szCs w:val="32"/>
          <w:lang w:val="sl-SI"/>
        </w:rPr>
      </w:pPr>
    </w:p>
    <w:p w14:paraId="307768FE" w14:textId="77777777" w:rsidR="00C74F85" w:rsidRPr="00CE0555" w:rsidRDefault="00C74F85" w:rsidP="00C74F85">
      <w:pPr>
        <w:pStyle w:val="NoSpacing"/>
        <w:rPr>
          <w:rFonts w:ascii="Arial Black" w:hAnsi="Arial Black"/>
          <w:color w:val="auto"/>
          <w:sz w:val="32"/>
          <w:szCs w:val="32"/>
          <w:lang w:val="sl-SI"/>
        </w:rPr>
      </w:pPr>
    </w:p>
    <w:p w14:paraId="70039ABB" w14:textId="77777777" w:rsidR="00C74F85" w:rsidRPr="00CE0555" w:rsidRDefault="00C74F85" w:rsidP="00C74F85">
      <w:pPr>
        <w:pStyle w:val="NoSpacing"/>
        <w:rPr>
          <w:rFonts w:ascii="Arial Black" w:hAnsi="Arial Black"/>
          <w:color w:val="auto"/>
          <w:sz w:val="32"/>
          <w:szCs w:val="32"/>
          <w:lang w:val="sl-SI"/>
        </w:rPr>
      </w:pPr>
    </w:p>
    <w:p w14:paraId="5553FC8E" w14:textId="77777777" w:rsidR="00C74F85" w:rsidRPr="00CE0555" w:rsidRDefault="00C74F85" w:rsidP="00C74F85">
      <w:pPr>
        <w:pStyle w:val="NoSpacing"/>
        <w:rPr>
          <w:rFonts w:ascii="Arial Black" w:hAnsi="Arial Black"/>
          <w:color w:val="auto"/>
          <w:sz w:val="32"/>
          <w:szCs w:val="32"/>
          <w:lang w:val="sl-SI"/>
        </w:rPr>
      </w:pPr>
    </w:p>
    <w:p w14:paraId="120CC0E9" w14:textId="77777777" w:rsidR="00C74F85" w:rsidRPr="00CE0555" w:rsidRDefault="00C74F85" w:rsidP="00C74F85">
      <w:pPr>
        <w:pStyle w:val="NoSpacing"/>
        <w:rPr>
          <w:rFonts w:ascii="Arial Black" w:hAnsi="Arial Black"/>
          <w:color w:val="auto"/>
          <w:sz w:val="32"/>
          <w:szCs w:val="32"/>
          <w:lang w:val="sl-SI"/>
        </w:rPr>
      </w:pPr>
    </w:p>
    <w:p w14:paraId="0E515EA6" w14:textId="77777777" w:rsidR="00C74F85" w:rsidRPr="00CE0555" w:rsidRDefault="00C74F85" w:rsidP="00C74F85">
      <w:pPr>
        <w:pStyle w:val="NoSpacing"/>
        <w:rPr>
          <w:rFonts w:ascii="Arial Black" w:hAnsi="Arial Black"/>
          <w:color w:val="auto"/>
          <w:sz w:val="32"/>
          <w:szCs w:val="32"/>
          <w:lang w:val="sl-SI"/>
        </w:rPr>
      </w:pPr>
    </w:p>
    <w:p w14:paraId="62A8BC07" w14:textId="77777777" w:rsidR="00C74F85" w:rsidRPr="00CE0555" w:rsidRDefault="00C74F85" w:rsidP="00C74F85">
      <w:pPr>
        <w:pStyle w:val="NoSpacing"/>
        <w:rPr>
          <w:rFonts w:ascii="Arial Black" w:hAnsi="Arial Black"/>
          <w:color w:val="auto"/>
          <w:sz w:val="32"/>
          <w:szCs w:val="32"/>
          <w:lang w:val="sl-SI"/>
        </w:rPr>
      </w:pPr>
    </w:p>
    <w:p w14:paraId="7E423B72" w14:textId="77777777" w:rsidR="00C74F85" w:rsidRPr="00CE0555" w:rsidRDefault="00C74F85" w:rsidP="00C74F85">
      <w:pPr>
        <w:pStyle w:val="NoSpacing"/>
        <w:rPr>
          <w:rFonts w:ascii="Arial Black" w:hAnsi="Arial Black"/>
          <w:color w:val="auto"/>
          <w:sz w:val="32"/>
          <w:szCs w:val="32"/>
          <w:lang w:val="sl-SI"/>
        </w:rPr>
      </w:pPr>
    </w:p>
    <w:p w14:paraId="4DEF7BA0" w14:textId="77777777" w:rsidR="00C74F85" w:rsidRPr="00CE0555" w:rsidRDefault="00C74F85" w:rsidP="00C74F85">
      <w:pPr>
        <w:pStyle w:val="NoSpacing"/>
        <w:rPr>
          <w:rFonts w:ascii="Arial Black" w:hAnsi="Arial Black"/>
          <w:color w:val="auto"/>
          <w:sz w:val="32"/>
          <w:szCs w:val="32"/>
          <w:lang w:val="sl-SI"/>
        </w:rPr>
      </w:pPr>
      <w:r w:rsidRPr="00CE0555">
        <w:rPr>
          <w:rFonts w:ascii="Arial Black" w:hAnsi="Arial Black"/>
          <w:color w:val="auto"/>
          <w:sz w:val="32"/>
          <w:szCs w:val="32"/>
          <w:lang w:val="sl-SI"/>
        </w:rPr>
        <w:t>To naj bi bila pozneje znana Madam Tussand, ki ima svojo galerijo znanih figur osebnosti.</w:t>
      </w:r>
    </w:p>
    <w:p w14:paraId="776682A9" w14:textId="77777777" w:rsidR="00B67AAD" w:rsidRPr="00CE0555" w:rsidRDefault="00B67AAD" w:rsidP="00C74F85">
      <w:pPr>
        <w:pStyle w:val="NoSpacing"/>
        <w:rPr>
          <w:rFonts w:ascii="Arial Black" w:hAnsi="Arial Black"/>
          <w:color w:val="auto"/>
          <w:sz w:val="32"/>
          <w:szCs w:val="32"/>
          <w:lang w:val="sl-SI"/>
        </w:rPr>
      </w:pPr>
    </w:p>
    <w:p w14:paraId="32AF8FEC" w14:textId="77777777" w:rsidR="00B67AAD" w:rsidRPr="00CE0555" w:rsidRDefault="00B67AAD" w:rsidP="00C74F85">
      <w:pPr>
        <w:pStyle w:val="NoSpacing"/>
        <w:rPr>
          <w:rFonts w:ascii="Arial Black" w:hAnsi="Arial Black"/>
          <w:color w:val="auto"/>
          <w:sz w:val="32"/>
          <w:szCs w:val="32"/>
          <w:lang w:val="sl-SI"/>
        </w:rPr>
      </w:pPr>
    </w:p>
    <w:p w14:paraId="14311466" w14:textId="77777777" w:rsidR="00B67AAD" w:rsidRPr="00CE0555" w:rsidRDefault="00B67AAD" w:rsidP="00C74F85">
      <w:pPr>
        <w:pStyle w:val="NoSpacing"/>
        <w:rPr>
          <w:rFonts w:ascii="Arial Black" w:hAnsi="Arial Black"/>
          <w:color w:val="auto"/>
          <w:sz w:val="32"/>
          <w:szCs w:val="32"/>
          <w:lang w:val="sl-SI"/>
        </w:rPr>
      </w:pPr>
    </w:p>
    <w:p w14:paraId="39E8415B" w14:textId="77777777" w:rsidR="00B67AAD" w:rsidRPr="00CE0555" w:rsidRDefault="00B67AAD" w:rsidP="00C74F85">
      <w:pPr>
        <w:pStyle w:val="NoSpacing"/>
        <w:rPr>
          <w:rFonts w:ascii="Arial Black" w:hAnsi="Arial Black"/>
          <w:color w:val="auto"/>
          <w:sz w:val="32"/>
          <w:szCs w:val="32"/>
          <w:lang w:val="sl-SI"/>
        </w:rPr>
      </w:pPr>
    </w:p>
    <w:p w14:paraId="1E2011A8" w14:textId="77777777" w:rsidR="00B67AAD" w:rsidRPr="00CE0555" w:rsidRDefault="00B67AAD" w:rsidP="00C74F85">
      <w:pPr>
        <w:pStyle w:val="NoSpacing"/>
        <w:rPr>
          <w:rFonts w:ascii="Arial Black" w:hAnsi="Arial Black"/>
          <w:color w:val="auto"/>
          <w:sz w:val="32"/>
          <w:szCs w:val="32"/>
          <w:lang w:val="sl-SI"/>
        </w:rPr>
      </w:pPr>
    </w:p>
    <w:p w14:paraId="4F522C74" w14:textId="77777777" w:rsidR="00B67AAD" w:rsidRPr="00CE0555" w:rsidRDefault="00B67AAD" w:rsidP="00C74F85">
      <w:pPr>
        <w:pStyle w:val="NoSpacing"/>
        <w:rPr>
          <w:rFonts w:ascii="Arial Black" w:hAnsi="Arial Black"/>
          <w:color w:val="auto"/>
          <w:sz w:val="32"/>
          <w:szCs w:val="32"/>
          <w:lang w:val="sl-SI"/>
        </w:rPr>
      </w:pPr>
    </w:p>
    <w:p w14:paraId="1E80307D" w14:textId="77777777" w:rsidR="00B67AAD" w:rsidRPr="00CE0555" w:rsidRDefault="00B67AAD" w:rsidP="00C74F85">
      <w:pPr>
        <w:pStyle w:val="NoSpacing"/>
        <w:rPr>
          <w:rFonts w:ascii="Arial Black" w:hAnsi="Arial Black"/>
          <w:color w:val="auto"/>
          <w:sz w:val="32"/>
          <w:szCs w:val="32"/>
          <w:lang w:val="sl-SI"/>
        </w:rPr>
      </w:pPr>
    </w:p>
    <w:p w14:paraId="36D0F6CA" w14:textId="77777777" w:rsidR="00B67AAD" w:rsidRPr="00CE0555" w:rsidRDefault="00B67AAD" w:rsidP="00C74F85">
      <w:pPr>
        <w:pStyle w:val="NoSpacing"/>
        <w:rPr>
          <w:rFonts w:ascii="Arial Black" w:hAnsi="Arial Black"/>
          <w:color w:val="auto"/>
          <w:sz w:val="32"/>
          <w:szCs w:val="32"/>
          <w:lang w:val="sl-SI"/>
        </w:rPr>
      </w:pPr>
    </w:p>
    <w:p w14:paraId="099872E3" w14:textId="77777777" w:rsidR="00B67AAD" w:rsidRPr="00CE0555" w:rsidRDefault="00B67AAD" w:rsidP="00C74F85">
      <w:pPr>
        <w:pStyle w:val="NoSpacing"/>
        <w:rPr>
          <w:rFonts w:ascii="Arial Black" w:hAnsi="Arial Black"/>
          <w:color w:val="auto"/>
          <w:sz w:val="32"/>
          <w:szCs w:val="32"/>
          <w:lang w:val="sl-SI"/>
        </w:rPr>
      </w:pPr>
    </w:p>
    <w:p w14:paraId="387C173A" w14:textId="77777777" w:rsidR="00B67AAD" w:rsidRPr="00CE0555" w:rsidRDefault="00B67AAD" w:rsidP="00C74F85">
      <w:pPr>
        <w:pStyle w:val="NoSpacing"/>
        <w:rPr>
          <w:rFonts w:ascii="Arial Black" w:hAnsi="Arial Black"/>
          <w:color w:val="auto"/>
          <w:sz w:val="32"/>
          <w:szCs w:val="32"/>
          <w:lang w:val="sl-SI"/>
        </w:rPr>
      </w:pPr>
    </w:p>
    <w:p w14:paraId="0B93DEB8" w14:textId="77777777" w:rsidR="00B67AAD" w:rsidRPr="00CE0555" w:rsidRDefault="00B67AAD" w:rsidP="00C74F85">
      <w:pPr>
        <w:pStyle w:val="NoSpacing"/>
        <w:rPr>
          <w:rFonts w:ascii="Arial Black" w:hAnsi="Arial Black"/>
          <w:color w:val="auto"/>
          <w:sz w:val="32"/>
          <w:szCs w:val="32"/>
          <w:lang w:val="sl-SI"/>
        </w:rPr>
      </w:pPr>
    </w:p>
    <w:p w14:paraId="42D3F9BB" w14:textId="77777777" w:rsidR="00B67AAD" w:rsidRPr="00CE0555" w:rsidRDefault="00B67AAD" w:rsidP="00C74F85">
      <w:pPr>
        <w:pStyle w:val="NoSpacing"/>
        <w:rPr>
          <w:rFonts w:ascii="Arial Black" w:hAnsi="Arial Black"/>
          <w:color w:val="auto"/>
          <w:sz w:val="32"/>
          <w:szCs w:val="32"/>
          <w:lang w:val="sl-SI"/>
        </w:rPr>
      </w:pPr>
    </w:p>
    <w:p w14:paraId="5920604F" w14:textId="77777777" w:rsidR="00B67AAD" w:rsidRPr="00CE0555" w:rsidRDefault="00B67AAD" w:rsidP="00C74F85">
      <w:pPr>
        <w:pStyle w:val="NoSpacing"/>
        <w:rPr>
          <w:rFonts w:ascii="Arial Black" w:hAnsi="Arial Black"/>
          <w:color w:val="auto"/>
          <w:sz w:val="32"/>
          <w:szCs w:val="32"/>
          <w:lang w:val="sl-SI"/>
        </w:rPr>
      </w:pPr>
    </w:p>
    <w:p w14:paraId="4A1BADAF" w14:textId="77777777" w:rsidR="00B67AAD" w:rsidRPr="00CE0555" w:rsidRDefault="00B67AAD" w:rsidP="00C74F85">
      <w:pPr>
        <w:pStyle w:val="NoSpacing"/>
        <w:rPr>
          <w:rFonts w:ascii="Arial Black" w:hAnsi="Arial Black"/>
          <w:color w:val="auto"/>
          <w:sz w:val="32"/>
          <w:szCs w:val="32"/>
          <w:lang w:val="sl-SI"/>
        </w:rPr>
      </w:pPr>
    </w:p>
    <w:p w14:paraId="22E2FD80" w14:textId="77777777" w:rsidR="00B67AAD" w:rsidRPr="00CE0555" w:rsidRDefault="00B67AAD" w:rsidP="00C74F85">
      <w:pPr>
        <w:pStyle w:val="NoSpacing"/>
        <w:rPr>
          <w:rFonts w:ascii="Arial Black" w:hAnsi="Arial Black"/>
          <w:color w:val="auto"/>
          <w:sz w:val="32"/>
          <w:szCs w:val="32"/>
          <w:lang w:val="sl-SI"/>
        </w:rPr>
      </w:pPr>
    </w:p>
    <w:p w14:paraId="7923D2B1" w14:textId="77777777" w:rsidR="00B67AAD" w:rsidRPr="00CE0555" w:rsidRDefault="00B67AAD" w:rsidP="00C74F85">
      <w:pPr>
        <w:pStyle w:val="NoSpacing"/>
        <w:rPr>
          <w:rFonts w:ascii="Arial Black" w:hAnsi="Arial Black"/>
          <w:color w:val="auto"/>
          <w:sz w:val="32"/>
          <w:szCs w:val="32"/>
          <w:lang w:val="sl-SI"/>
        </w:rPr>
      </w:pPr>
    </w:p>
    <w:p w14:paraId="6E56BD2B" w14:textId="77777777" w:rsidR="00B67AAD" w:rsidRPr="00CE0555" w:rsidRDefault="00B67AAD" w:rsidP="00C74F85">
      <w:pPr>
        <w:pStyle w:val="NoSpacing"/>
        <w:rPr>
          <w:rFonts w:ascii="Arial Black" w:hAnsi="Arial Black"/>
          <w:color w:val="auto"/>
          <w:sz w:val="32"/>
          <w:szCs w:val="32"/>
          <w:lang w:val="sl-SI"/>
        </w:rPr>
      </w:pPr>
    </w:p>
    <w:p w14:paraId="10A417FB" w14:textId="77777777" w:rsidR="00B67AAD" w:rsidRPr="00CE0555" w:rsidRDefault="00D300F4" w:rsidP="00B67AAD">
      <w:pPr>
        <w:pStyle w:val="NoSpacing"/>
        <w:jc w:val="center"/>
        <w:rPr>
          <w:rFonts w:ascii="Arial Black" w:hAnsi="Arial Black"/>
          <w:color w:val="auto"/>
          <w:sz w:val="32"/>
          <w:szCs w:val="32"/>
          <w:lang w:val="sl-SI"/>
        </w:rPr>
      </w:pPr>
      <w:r>
        <w:rPr>
          <w:noProof/>
          <w:color w:val="auto"/>
        </w:rPr>
        <w:pict w14:anchorId="6D876B70">
          <v:shape id="Slika 20" o:spid="_x0000_s1026" type="#_x0000_t75" style="position:absolute;left:0;text-align:left;margin-left:0;margin-top:120.7pt;width:341.8pt;height:252.75pt;z-index:251663872;visibility:visible;mso-position-horizontal:center;mso-position-horizontal-relative:margin;mso-position-vertical-relative:margin;mso-width-relative:margin;mso-height-relative:margin">
            <v:imagedata r:id="rId25" o:title=""/>
            <w10:wrap type="square" anchorx="margin" anchory="margin"/>
          </v:shape>
        </w:pict>
      </w:r>
      <w:r w:rsidR="00B67AAD" w:rsidRPr="00CE0555">
        <w:rPr>
          <w:rFonts w:ascii="Arial Black" w:hAnsi="Arial Black"/>
          <w:color w:val="auto"/>
          <w:sz w:val="32"/>
          <w:szCs w:val="32"/>
          <w:lang w:val="sl-SI"/>
        </w:rPr>
        <w:t>KONEC.</w:t>
      </w:r>
    </w:p>
    <w:sectPr w:rsidR="00B67AAD" w:rsidRPr="00CE0555" w:rsidSect="00F865B6">
      <w:footerReference w:type="default" r:id="rId26"/>
      <w:pgSz w:w="11907" w:h="16839" w:code="9"/>
      <w:pgMar w:top="1440" w:right="1080" w:bottom="1440" w:left="1080" w:header="720" w:footer="720" w:gutter="0"/>
      <w:pgBorders w:display="notFirstPage" w:offsetFrom="page">
        <w:top w:val="single" w:sz="8" w:space="28" w:color="auto"/>
        <w:left w:val="single" w:sz="8" w:space="28" w:color="auto"/>
        <w:bottom w:val="single" w:sz="8" w:space="28" w:color="auto"/>
        <w:right w:val="single" w:sz="8" w:space="28"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1B5A8" w14:textId="77777777" w:rsidR="00570A4A" w:rsidRDefault="00570A4A">
      <w:pPr>
        <w:spacing w:line="240" w:lineRule="auto"/>
      </w:pPr>
      <w:r>
        <w:separator/>
      </w:r>
    </w:p>
  </w:endnote>
  <w:endnote w:type="continuationSeparator" w:id="0">
    <w:p w14:paraId="425CE0C6" w14:textId="77777777" w:rsidR="00570A4A" w:rsidRDefault="00570A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Blackadder ITC">
    <w:charset w:val="00"/>
    <w:family w:val="decorative"/>
    <w:pitch w:val="variable"/>
    <w:sig w:usb0="00000003" w:usb1="00000000" w:usb2="00000000" w:usb3="00000000" w:csb0="00000001" w:csb1="00000000"/>
  </w:font>
  <w:font w:name="Baskerville Old Face">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74BC8" w14:textId="77777777" w:rsidR="008F251B" w:rsidRDefault="00D300F4">
    <w:pPr>
      <w:pStyle w:val="noga"/>
    </w:pPr>
    <w:r>
      <w:pict w14:anchorId="51588984">
        <v:oval id="Elipsa 5" o:spid="_x0000_s2049" style="width:27.35pt;height:27.35pt;visibility:visible;mso-left-percent:-10001;mso-top-percent:-10001;mso-position-horizontal:absolute;mso-position-horizontal-relative:char;mso-position-vertical:absolute;mso-position-vertical-relative:line;mso-left-percent:-10001;mso-top-percent:-10001;v-text-anchor:middle" fillcolor="#f9b639" stroked="f" strokeweight="1pt">
          <v:stroke joinstyle="miter"/>
          <v:path arrowok="t"/>
          <o:lock v:ext="edit" aspectratio="t"/>
          <v:textbox inset="0,0,0,0">
            <w:txbxContent>
              <w:p w14:paraId="4B5EC348" w14:textId="77777777" w:rsidR="008F251B" w:rsidRDefault="00767983">
                <w:pPr>
                  <w:pStyle w:val="Telobesedila1"/>
                  <w:rPr>
                    <w:rStyle w:val="tevilkastrani"/>
                  </w:rPr>
                </w:pPr>
                <w:r>
                  <w:rPr>
                    <w:rStyle w:val="tevilkastrani"/>
                  </w:rPr>
                  <w:fldChar w:fldCharType="begin"/>
                </w:r>
                <w:r>
                  <w:rPr>
                    <w:rStyle w:val="tevilkastrani"/>
                  </w:rPr>
                  <w:instrText>PAGE   \* MERGEFORMAT</w:instrText>
                </w:r>
                <w:r>
                  <w:rPr>
                    <w:rStyle w:val="tevilkastrani"/>
                  </w:rPr>
                  <w:fldChar w:fldCharType="separate"/>
                </w:r>
                <w:r w:rsidR="009277D0" w:rsidRPr="009277D0">
                  <w:rPr>
                    <w:rStyle w:val="tevilkastrani"/>
                    <w:noProof/>
                    <w:lang w:val="sl-SI"/>
                  </w:rPr>
                  <w:t>3</w:t>
                </w:r>
                <w:r>
                  <w:rPr>
                    <w:rStyle w:val="tevilkastrani"/>
                  </w:rPr>
                  <w:fldChar w:fldCharType="end"/>
                </w:r>
              </w:p>
            </w:txbxContent>
          </v:textbox>
          <w10:wrap type="none"/>
          <w10:anchorlock/>
        </v:oval>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B1D81" w14:textId="77777777" w:rsidR="00570A4A" w:rsidRDefault="00570A4A">
      <w:pPr>
        <w:spacing w:line="240" w:lineRule="auto"/>
      </w:pPr>
      <w:r>
        <w:separator/>
      </w:r>
    </w:p>
  </w:footnote>
  <w:footnote w:type="continuationSeparator" w:id="0">
    <w:p w14:paraId="1FC61985" w14:textId="77777777" w:rsidR="00570A4A" w:rsidRDefault="00570A4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A4E20BC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CD06E222"/>
    <w:lvl w:ilvl="0">
      <w:start w:val="1"/>
      <w:numFmt w:val="bullet"/>
      <w:pStyle w:val="Oznakaseznama"/>
      <w:lvlText w:val=""/>
      <w:lvlJc w:val="left"/>
      <w:pPr>
        <w:ind w:left="216" w:hanging="216"/>
      </w:pPr>
      <w:rPr>
        <w:rFonts w:ascii="Symbol" w:hAnsi="Symbol" w:hint="default"/>
        <w:color w:val="5A1E34"/>
      </w:rPr>
    </w:lvl>
  </w:abstractNum>
  <w:abstractNum w:abstractNumId="2" w15:restartNumberingAfterBreak="0">
    <w:nsid w:val="03783747"/>
    <w:multiLevelType w:val="hybridMultilevel"/>
    <w:tmpl w:val="A01CEAA8"/>
    <w:lvl w:ilvl="0" w:tplc="B4DC1388">
      <w:start w:val="1"/>
      <w:numFmt w:val="decimal"/>
      <w:lvlText w:val="%1."/>
      <w:lvlJc w:val="left"/>
      <w:pPr>
        <w:ind w:left="720" w:hanging="360"/>
      </w:pPr>
      <w:rPr>
        <w:rFonts w:ascii="Arial Black" w:hAnsi="Arial Black" w:hint="default"/>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081983"/>
    <w:multiLevelType w:val="hybridMultilevel"/>
    <w:tmpl w:val="514C49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C191087"/>
    <w:multiLevelType w:val="hybridMultilevel"/>
    <w:tmpl w:val="EBF244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activeWritingStyle w:appName="MSWord" w:lang="en-US" w:vendorID="64" w:dllVersion="6" w:nlCheck="1" w:checkStyle="0"/>
  <w:activeWritingStyle w:appName="MSWord" w:lang="en-US" w:vendorID="64" w:dllVersion="4096" w:nlCheck="1" w:checkStyle="0"/>
  <w:attachedTemplate r:id="rId1"/>
  <w:doNotTrackMoves/>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0047F"/>
    <w:rsid w:val="00027303"/>
    <w:rsid w:val="000D0ADB"/>
    <w:rsid w:val="0020047F"/>
    <w:rsid w:val="002E70B3"/>
    <w:rsid w:val="003522F6"/>
    <w:rsid w:val="00395F91"/>
    <w:rsid w:val="00430DD5"/>
    <w:rsid w:val="004A77B4"/>
    <w:rsid w:val="005277AF"/>
    <w:rsid w:val="00560968"/>
    <w:rsid w:val="00570A4A"/>
    <w:rsid w:val="005B5C5D"/>
    <w:rsid w:val="007510EA"/>
    <w:rsid w:val="00767983"/>
    <w:rsid w:val="007F0CB1"/>
    <w:rsid w:val="00844248"/>
    <w:rsid w:val="008F251B"/>
    <w:rsid w:val="009277D0"/>
    <w:rsid w:val="00A17343"/>
    <w:rsid w:val="00B126FA"/>
    <w:rsid w:val="00B67AAD"/>
    <w:rsid w:val="00B860B1"/>
    <w:rsid w:val="00BD787F"/>
    <w:rsid w:val="00BF7118"/>
    <w:rsid w:val="00C74F85"/>
    <w:rsid w:val="00CE0555"/>
    <w:rsid w:val="00D22B7E"/>
    <w:rsid w:val="00D27CD8"/>
    <w:rsid w:val="00D300F4"/>
    <w:rsid w:val="00E06AD9"/>
    <w:rsid w:val="00EE5E17"/>
    <w:rsid w:val="00F161FD"/>
    <w:rsid w:val="00F865B6"/>
    <w:rsid w:val="00FC70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E6AA4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200" w:line="276" w:lineRule="auto"/>
    </w:pPr>
    <w:rPr>
      <w:color w:val="00000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
    <w:name w:val="naslov 1"/>
    <w:basedOn w:val="Normal"/>
    <w:next w:val="Normal"/>
    <w:link w:val="Znakivnaslovu1"/>
    <w:uiPriority w:val="1"/>
    <w:qFormat/>
    <w:pPr>
      <w:keepNext/>
      <w:keepLines/>
      <w:pBdr>
        <w:top w:val="single" w:sz="2" w:space="4" w:color="B53D68"/>
        <w:left w:val="single" w:sz="2" w:space="4" w:color="B53D68"/>
        <w:bottom w:val="single" w:sz="2" w:space="4" w:color="B53D68"/>
        <w:right w:val="single" w:sz="2" w:space="4" w:color="B53D68"/>
      </w:pBdr>
      <w:shd w:val="clear" w:color="auto" w:fill="B53D68"/>
      <w:spacing w:before="360" w:line="240" w:lineRule="auto"/>
      <w:outlineLvl w:val="0"/>
    </w:pPr>
    <w:rPr>
      <w:rFonts w:ascii="Arial" w:eastAsia="SimHei" w:hAnsi="Arial"/>
      <w:b/>
      <w:bCs/>
      <w:caps/>
      <w:color w:val="FFFFFF"/>
      <w:sz w:val="22"/>
      <w:szCs w:val="22"/>
    </w:rPr>
  </w:style>
  <w:style w:type="paragraph" w:customStyle="1" w:styleId="naslov2">
    <w:name w:val="naslov 2"/>
    <w:basedOn w:val="Normal"/>
    <w:next w:val="Normal"/>
    <w:link w:val="Znakivnaslovu2"/>
    <w:uiPriority w:val="1"/>
    <w:unhideWhenUsed/>
    <w:qFormat/>
    <w:pPr>
      <w:keepNext/>
      <w:keepLines/>
      <w:pBdr>
        <w:top w:val="single" w:sz="2" w:space="4" w:color="F1D7E0"/>
        <w:left w:val="single" w:sz="2" w:space="4" w:color="F1D7E0"/>
        <w:bottom w:val="single" w:sz="2" w:space="4" w:color="F1D7E0"/>
        <w:right w:val="single" w:sz="2" w:space="4" w:color="F1D7E0"/>
      </w:pBdr>
      <w:shd w:val="clear" w:color="auto" w:fill="F1D7E0"/>
      <w:spacing w:before="240" w:after="240" w:line="240" w:lineRule="auto"/>
      <w:outlineLvl w:val="1"/>
    </w:pPr>
    <w:rPr>
      <w:caps/>
      <w:sz w:val="22"/>
      <w:szCs w:val="22"/>
    </w:rPr>
  </w:style>
  <w:style w:type="paragraph" w:customStyle="1" w:styleId="naslov3">
    <w:name w:val="naslov 3"/>
    <w:basedOn w:val="Normal"/>
    <w:next w:val="Normal"/>
    <w:link w:val="Znakivnaslovu3"/>
    <w:uiPriority w:val="1"/>
    <w:unhideWhenUsed/>
    <w:qFormat/>
    <w:pPr>
      <w:keepNext/>
      <w:keepLines/>
      <w:pBdr>
        <w:top w:val="single" w:sz="8" w:space="1" w:color="F1D7E0"/>
        <w:left w:val="single" w:sz="8" w:space="4" w:color="F1D7E0"/>
      </w:pBdr>
      <w:spacing w:before="240" w:after="60" w:line="240" w:lineRule="auto"/>
      <w:outlineLvl w:val="2"/>
    </w:pPr>
    <w:rPr>
      <w:caps/>
      <w:color w:val="5A1E34"/>
      <w:sz w:val="22"/>
      <w:szCs w:val="22"/>
    </w:rPr>
  </w:style>
  <w:style w:type="paragraph" w:customStyle="1" w:styleId="Besedilooblaka1">
    <w:name w:val="Besedilo oblačka1"/>
    <w:basedOn w:val="Normal"/>
    <w:link w:val="Znakivbesediluoblaka"/>
    <w:uiPriority w:val="99"/>
    <w:semiHidden/>
    <w:unhideWhenUsed/>
    <w:pPr>
      <w:spacing w:line="240" w:lineRule="auto"/>
    </w:pPr>
    <w:rPr>
      <w:rFonts w:ascii="Segoe UI" w:hAnsi="Segoe UI" w:cs="Segoe UI"/>
      <w:sz w:val="18"/>
      <w:szCs w:val="18"/>
    </w:rPr>
  </w:style>
  <w:style w:type="character" w:customStyle="1" w:styleId="Znakivbesediluoblaka">
    <w:name w:val="Znaki v besedilu oblačka"/>
    <w:link w:val="Besedilooblaka1"/>
    <w:uiPriority w:val="99"/>
    <w:semiHidden/>
    <w:rPr>
      <w:rFonts w:ascii="Segoe UI" w:hAnsi="Segoe UI" w:cs="Segoe UI"/>
      <w:sz w:val="18"/>
      <w:szCs w:val="18"/>
    </w:rPr>
  </w:style>
  <w:style w:type="character" w:customStyle="1" w:styleId="Besedilooznabemesta1">
    <w:name w:val="Besedilo označbe mesta1"/>
    <w:uiPriority w:val="99"/>
    <w:semiHidden/>
    <w:rPr>
      <w:color w:val="808080"/>
    </w:rPr>
  </w:style>
  <w:style w:type="paragraph" w:customStyle="1" w:styleId="Naslov10">
    <w:name w:val="Naslov1"/>
    <w:basedOn w:val="Normal"/>
    <w:next w:val="Normal"/>
    <w:link w:val="Znakivnaslovu"/>
    <w:uiPriority w:val="10"/>
    <w:qFormat/>
    <w:pPr>
      <w:spacing w:before="0" w:line="240" w:lineRule="auto"/>
      <w:contextualSpacing/>
    </w:pPr>
    <w:rPr>
      <w:rFonts w:ascii="Arial" w:eastAsia="SimHei" w:hAnsi="Arial"/>
      <w:kern w:val="28"/>
      <w:sz w:val="72"/>
      <w:szCs w:val="72"/>
    </w:rPr>
  </w:style>
  <w:style w:type="character" w:customStyle="1" w:styleId="Znakivnaslovu">
    <w:name w:val="Znaki v naslovu"/>
    <w:link w:val="Naslov10"/>
    <w:uiPriority w:val="10"/>
    <w:rPr>
      <w:rFonts w:ascii="Arial" w:eastAsia="SimHei" w:hAnsi="Arial" w:cs="Times New Roman"/>
      <w:kern w:val="28"/>
      <w:sz w:val="72"/>
      <w:szCs w:val="72"/>
    </w:rPr>
  </w:style>
  <w:style w:type="paragraph" w:customStyle="1" w:styleId="Kontaktnipodatki">
    <w:name w:val="Kontaktni podatki"/>
    <w:basedOn w:val="Normal"/>
    <w:qFormat/>
    <w:pPr>
      <w:spacing w:before="0" w:line="300" w:lineRule="auto"/>
    </w:pPr>
    <w:rPr>
      <w:sz w:val="28"/>
      <w:szCs w:val="28"/>
    </w:rPr>
  </w:style>
  <w:style w:type="paragraph" w:customStyle="1" w:styleId="Telobesedila1">
    <w:name w:val="Telo besedila1"/>
    <w:basedOn w:val="Normal"/>
    <w:link w:val="Znakvtelesubesedila"/>
    <w:uiPriority w:val="99"/>
    <w:unhideWhenUsed/>
    <w:pPr>
      <w:spacing w:before="0" w:line="240" w:lineRule="auto"/>
      <w:jc w:val="center"/>
    </w:pPr>
    <w:rPr>
      <w:color w:val="FFFFFF"/>
    </w:rPr>
  </w:style>
  <w:style w:type="character" w:customStyle="1" w:styleId="Znakvtelesubesedila">
    <w:name w:val="Znak v telesu besedila"/>
    <w:link w:val="Telobesedila1"/>
    <w:uiPriority w:val="99"/>
    <w:rPr>
      <w:color w:val="FFFFFF"/>
    </w:rPr>
  </w:style>
  <w:style w:type="paragraph" w:customStyle="1" w:styleId="glava">
    <w:name w:val="glava"/>
    <w:basedOn w:val="Normal"/>
    <w:link w:val="Znakivglavi"/>
    <w:uiPriority w:val="99"/>
    <w:unhideWhenUsed/>
    <w:pPr>
      <w:tabs>
        <w:tab w:val="center" w:pos="4680"/>
        <w:tab w:val="right" w:pos="9360"/>
      </w:tabs>
      <w:spacing w:line="240" w:lineRule="auto"/>
    </w:pPr>
  </w:style>
  <w:style w:type="character" w:customStyle="1" w:styleId="Znakivglavi">
    <w:name w:val="Znaki v glavi"/>
    <w:basedOn w:val="DefaultParagraphFont"/>
    <w:link w:val="glava"/>
    <w:uiPriority w:val="99"/>
  </w:style>
  <w:style w:type="paragraph" w:customStyle="1" w:styleId="noga">
    <w:name w:val="noga"/>
    <w:basedOn w:val="Normal"/>
    <w:link w:val="Znakivnogi"/>
    <w:uiPriority w:val="99"/>
    <w:unhideWhenUsed/>
    <w:pPr>
      <w:spacing w:before="0" w:line="240" w:lineRule="auto"/>
      <w:ind w:left="-720"/>
    </w:pPr>
  </w:style>
  <w:style w:type="character" w:customStyle="1" w:styleId="Znakivnogi">
    <w:name w:val="Znaki v nogi"/>
    <w:basedOn w:val="DefaultParagraphFont"/>
    <w:link w:val="noga"/>
    <w:uiPriority w:val="99"/>
  </w:style>
  <w:style w:type="character" w:customStyle="1" w:styleId="tevilkastrani">
    <w:name w:val="številka strani"/>
    <w:uiPriority w:val="99"/>
    <w:unhideWhenUsed/>
    <w:rPr>
      <w:b/>
      <w:bCs/>
      <w:sz w:val="28"/>
      <w:szCs w:val="28"/>
    </w:rPr>
  </w:style>
  <w:style w:type="character" w:customStyle="1" w:styleId="Znakivnaslovu1">
    <w:name w:val="Znaki v naslovu 1"/>
    <w:link w:val="naslov1"/>
    <w:uiPriority w:val="1"/>
    <w:rPr>
      <w:rFonts w:ascii="Arial" w:eastAsia="SimHei" w:hAnsi="Arial" w:cs="Times New Roman"/>
      <w:b/>
      <w:bCs/>
      <w:caps/>
      <w:color w:val="FFFFFF"/>
      <w:sz w:val="22"/>
      <w:szCs w:val="22"/>
      <w:shd w:val="clear" w:color="auto" w:fill="B53D68"/>
    </w:rPr>
  </w:style>
  <w:style w:type="character" w:customStyle="1" w:styleId="Znakivnaslovu2">
    <w:name w:val="Znaki v naslovu 2"/>
    <w:link w:val="naslov2"/>
    <w:uiPriority w:val="1"/>
    <w:rPr>
      <w:caps/>
      <w:sz w:val="22"/>
      <w:szCs w:val="22"/>
      <w:shd w:val="clear" w:color="auto" w:fill="F1D7E0"/>
    </w:rPr>
  </w:style>
  <w:style w:type="paragraph" w:customStyle="1" w:styleId="Oznakaseznama">
    <w:name w:val="Oznaka seznama"/>
    <w:basedOn w:val="Normal"/>
    <w:uiPriority w:val="1"/>
    <w:qFormat/>
    <w:pPr>
      <w:numPr>
        <w:numId w:val="1"/>
      </w:numPr>
      <w:spacing w:before="120" w:line="264" w:lineRule="auto"/>
    </w:pPr>
    <w:rPr>
      <w:color w:val="505050"/>
    </w:rPr>
  </w:style>
  <w:style w:type="character" w:customStyle="1" w:styleId="Znakivnaslovu3">
    <w:name w:val="Znaki v naslovu 3"/>
    <w:link w:val="naslov3"/>
    <w:uiPriority w:val="1"/>
    <w:rPr>
      <w:caps/>
      <w:color w:val="5A1E34"/>
      <w:sz w:val="22"/>
      <w:szCs w:val="22"/>
    </w:rPr>
  </w:style>
  <w:style w:type="paragraph" w:customStyle="1" w:styleId="Citat1">
    <w:name w:val="Citat1"/>
    <w:basedOn w:val="Normal"/>
    <w:next w:val="Normal"/>
    <w:link w:val="Znakivcitatu"/>
    <w:uiPriority w:val="2"/>
    <w:qFormat/>
    <w:pPr>
      <w:pBdr>
        <w:top w:val="single" w:sz="8" w:space="8" w:color="A93B61"/>
        <w:left w:val="single" w:sz="8" w:space="8" w:color="A93B61"/>
      </w:pBdr>
      <w:spacing w:after="80"/>
      <w:ind w:left="1440" w:right="1440"/>
    </w:pPr>
    <w:rPr>
      <w:i/>
      <w:iCs/>
      <w:color w:val="A93B61"/>
    </w:rPr>
  </w:style>
  <w:style w:type="character" w:customStyle="1" w:styleId="Znakivcitatu">
    <w:name w:val="Znaki v citatu"/>
    <w:link w:val="Citat1"/>
    <w:uiPriority w:val="2"/>
    <w:rPr>
      <w:i/>
      <w:iCs/>
      <w:color w:val="A93B61"/>
    </w:rPr>
  </w:style>
  <w:style w:type="paragraph" w:customStyle="1" w:styleId="Naslovkazalavsebine">
    <w:name w:val="Naslov kazala vsebine"/>
    <w:basedOn w:val="naslov1"/>
    <w:next w:val="Normal"/>
    <w:uiPriority w:val="39"/>
    <w:semiHidden/>
    <w:unhideWhenUsed/>
    <w:qFormat/>
    <w:pPr>
      <w:spacing w:before="240"/>
      <w:outlineLvl w:val="9"/>
    </w:pPr>
  </w:style>
  <w:style w:type="character" w:styleId="PlaceholderText">
    <w:name w:val="Placeholder Text"/>
    <w:uiPriority w:val="99"/>
    <w:semiHidden/>
    <w:rsid w:val="00B860B1"/>
    <w:rPr>
      <w:color w:val="808080"/>
    </w:rPr>
  </w:style>
  <w:style w:type="paragraph" w:styleId="Header">
    <w:name w:val="header"/>
    <w:basedOn w:val="Normal"/>
    <w:link w:val="HeaderChar"/>
    <w:uiPriority w:val="99"/>
    <w:unhideWhenUsed/>
    <w:rsid w:val="00844248"/>
    <w:pPr>
      <w:tabs>
        <w:tab w:val="center" w:pos="4536"/>
        <w:tab w:val="right" w:pos="9072"/>
      </w:tabs>
      <w:spacing w:before="0" w:line="240" w:lineRule="auto"/>
    </w:pPr>
  </w:style>
  <w:style w:type="character" w:customStyle="1" w:styleId="HeaderChar">
    <w:name w:val="Header Char"/>
    <w:basedOn w:val="DefaultParagraphFont"/>
    <w:link w:val="Header"/>
    <w:uiPriority w:val="99"/>
    <w:rsid w:val="00844248"/>
  </w:style>
  <w:style w:type="paragraph" w:styleId="Footer">
    <w:name w:val="footer"/>
    <w:basedOn w:val="Normal"/>
    <w:link w:val="FooterChar"/>
    <w:uiPriority w:val="99"/>
    <w:unhideWhenUsed/>
    <w:rsid w:val="00844248"/>
    <w:pPr>
      <w:tabs>
        <w:tab w:val="center" w:pos="4536"/>
        <w:tab w:val="right" w:pos="9072"/>
      </w:tabs>
      <w:spacing w:before="0" w:line="240" w:lineRule="auto"/>
    </w:pPr>
  </w:style>
  <w:style w:type="character" w:customStyle="1" w:styleId="FooterChar">
    <w:name w:val="Footer Char"/>
    <w:basedOn w:val="DefaultParagraphFont"/>
    <w:link w:val="Footer"/>
    <w:uiPriority w:val="99"/>
    <w:rsid w:val="00844248"/>
  </w:style>
  <w:style w:type="paragraph" w:styleId="ListParagraph">
    <w:name w:val="List Paragraph"/>
    <w:basedOn w:val="Normal"/>
    <w:uiPriority w:val="34"/>
    <w:unhideWhenUsed/>
    <w:qFormat/>
    <w:rsid w:val="00FC707D"/>
    <w:pPr>
      <w:ind w:left="720"/>
      <w:contextualSpacing/>
    </w:pPr>
  </w:style>
  <w:style w:type="paragraph" w:styleId="NoSpacing">
    <w:name w:val="No Spacing"/>
    <w:uiPriority w:val="99"/>
    <w:qFormat/>
    <w:rsid w:val="00FC707D"/>
    <w:rPr>
      <w:color w:val="000000"/>
      <w:lang w:val="en-US" w:eastAsia="zh-CN"/>
    </w:rPr>
  </w:style>
  <w:style w:type="paragraph" w:styleId="BalloonText">
    <w:name w:val="Balloon Text"/>
    <w:basedOn w:val="Normal"/>
    <w:link w:val="BalloonTextChar"/>
    <w:uiPriority w:val="99"/>
    <w:semiHidden/>
    <w:unhideWhenUsed/>
    <w:rsid w:val="009277D0"/>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9277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AppData\Roaming\Microsoft\Predloge\&#352;tudentsko%20poro&#269;il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encoding="utf-8"?>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44411C1C-AA2B-4137-88AA-36173289C127}">
  <ds:schemaRefs>
    <ds:schemaRef ds:uri="http://schemas.microsoft.com/sharepoint/v3/contenttype/forms"/>
  </ds:schemaRefs>
</ds:datastoreItem>
</file>

<file path=customXml/itemProps2.xml><?xml version="1.0" encoding="utf-8"?>
<ds:datastoreItem xmlns:ds="http://schemas.openxmlformats.org/officeDocument/2006/customXml" ds:itemID="{9EED9D8F-5717-4E2B-A5CB-7589B6D1C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Študentsko poročilo.dotx</Template>
  <TotalTime>0</TotalTime>
  <Pages>4</Pages>
  <Words>1042</Words>
  <Characters>5940</Characters>
  <Application>Microsoft Office Word</Application>
  <DocSecurity>0</DocSecurity>
  <Lines>49</Lines>
  <Paragraphs>13</Paragraphs>
  <ScaleCrop>false</ScaleCrop>
  <Manager/>
  <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2019-05-28T09:28:00Z</dcterms:created>
  <dcterms:modified xsi:type="dcterms:W3CDTF">2019-05-28T09:28:00Z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